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F5B9" w14:textId="77777777" w:rsidR="0025330C" w:rsidRPr="008F65DF" w:rsidRDefault="0025330C" w:rsidP="009111DA">
      <w:pPr>
        <w:spacing w:line="20" w:lineRule="exact"/>
      </w:pPr>
    </w:p>
    <w:p w14:paraId="37481044" w14:textId="77777777" w:rsidR="008F65DF" w:rsidRPr="008F65DF" w:rsidRDefault="00AB6AAD" w:rsidP="00AB6AAD">
      <w:pPr>
        <w:pStyle w:val="Overskrift1"/>
      </w:pPr>
      <w:r w:rsidRPr="008F65DF">
        <w:t xml:space="preserve">Skabelon </w:t>
      </w:r>
      <w:r w:rsidR="008F65DF" w:rsidRPr="008F65DF">
        <w:t xml:space="preserve">til </w:t>
      </w:r>
      <w:r w:rsidRPr="008F65DF">
        <w:t>proces ved organisationsændringer</w:t>
      </w:r>
    </w:p>
    <w:p w14:paraId="365A8177" w14:textId="33FD58B5" w:rsidR="0025330C" w:rsidRPr="008F65DF" w:rsidRDefault="008F65DF" w:rsidP="008F65DF">
      <w:pPr>
        <w:rPr>
          <w:sz w:val="28"/>
          <w:szCs w:val="36"/>
        </w:rPr>
      </w:pPr>
      <w:r w:rsidRPr="008F65DF">
        <w:rPr>
          <w:sz w:val="28"/>
          <w:szCs w:val="36"/>
        </w:rPr>
        <w:t xml:space="preserve">En </w:t>
      </w:r>
      <w:r w:rsidR="00AB6AAD" w:rsidRPr="008F65DF">
        <w:rPr>
          <w:sz w:val="28"/>
          <w:szCs w:val="36"/>
        </w:rPr>
        <w:t>tjekliste</w:t>
      </w:r>
      <w:r w:rsidR="006D6694" w:rsidRPr="008F65DF">
        <w:rPr>
          <w:sz w:val="28"/>
          <w:szCs w:val="36"/>
        </w:rPr>
        <w:t xml:space="preserve"> til </w:t>
      </w:r>
      <w:r w:rsidRPr="008F65DF">
        <w:rPr>
          <w:sz w:val="28"/>
          <w:szCs w:val="36"/>
        </w:rPr>
        <w:t xml:space="preserve">leder og </w:t>
      </w:r>
      <w:r w:rsidR="006D6694" w:rsidRPr="008F65DF">
        <w:rPr>
          <w:sz w:val="28"/>
          <w:szCs w:val="36"/>
        </w:rPr>
        <w:t>initiativtager</w:t>
      </w:r>
    </w:p>
    <w:p w14:paraId="4B242A35" w14:textId="77777777" w:rsidR="00AB6AAD" w:rsidRPr="008F65DF" w:rsidRDefault="00AB6AAD" w:rsidP="00AB6AAD"/>
    <w:p w14:paraId="79BB22F5" w14:textId="6FBE74B8" w:rsidR="00AB6AAD" w:rsidRPr="008F65DF" w:rsidRDefault="00AB6AAD" w:rsidP="00AB6AAD">
      <w:pPr>
        <w:pStyle w:val="Overskrift2"/>
      </w:pPr>
      <w:r w:rsidRPr="008F65DF">
        <w:t xml:space="preserve"> Idéfase – afklaring af ændringens omfang</w:t>
      </w:r>
    </w:p>
    <w:p w14:paraId="1B391D33" w14:textId="0A6164C6" w:rsidR="00AB6AAD" w:rsidRPr="008F65DF" w:rsidRDefault="00AB6AAD" w:rsidP="008F65DF">
      <w:pPr>
        <w:pStyle w:val="Opstilling-punkttegn"/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>Vurdere om ændringen er større/mindre</w:t>
      </w:r>
    </w:p>
    <w:p w14:paraId="7921DB4E" w14:textId="6BA19D11" w:rsidR="00AB6AAD" w:rsidRPr="008F65DF" w:rsidRDefault="00AB6AAD" w:rsidP="008F65DF">
      <w:pPr>
        <w:pStyle w:val="Opstilling-punkttegn"/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>Fastlægge rette MED-niveau og afklare mulige mødedatoer for relevante niveau: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6518"/>
      </w:tblGrid>
      <w:tr w:rsidR="00AB6AAD" w:rsidRPr="008F65DF" w14:paraId="30D058F4" w14:textId="77777777" w:rsidTr="00AB6AAD">
        <w:trPr>
          <w:trHeight w:val="300"/>
        </w:trPr>
        <w:tc>
          <w:tcPr>
            <w:tcW w:w="2122" w:type="dxa"/>
          </w:tcPr>
          <w:p w14:paraId="22E73EDE" w14:textId="77777777" w:rsidR="00AB6AAD" w:rsidRPr="008F65DF" w:rsidRDefault="00AB6AAD" w:rsidP="003F5E25">
            <w:r w:rsidRPr="008F65DF">
              <w:t>MED-niveau</w:t>
            </w:r>
          </w:p>
        </w:tc>
        <w:tc>
          <w:tcPr>
            <w:tcW w:w="6518" w:type="dxa"/>
          </w:tcPr>
          <w:p w14:paraId="1C63841F" w14:textId="77777777" w:rsidR="00AB6AAD" w:rsidRPr="008F65DF" w:rsidRDefault="00AB6AAD" w:rsidP="003F5E25">
            <w:r w:rsidRPr="008F65DF">
              <w:t>Dato / info</w:t>
            </w:r>
          </w:p>
        </w:tc>
      </w:tr>
      <w:tr w:rsidR="00AB6AAD" w:rsidRPr="008F65DF" w14:paraId="3B907458" w14:textId="77777777" w:rsidTr="00AB6AAD">
        <w:trPr>
          <w:trHeight w:val="300"/>
        </w:trPr>
        <w:tc>
          <w:tcPr>
            <w:tcW w:w="2122" w:type="dxa"/>
          </w:tcPr>
          <w:p w14:paraId="43F14B41" w14:textId="213BF8CF" w:rsidR="00AB6AAD" w:rsidRPr="008F65DF" w:rsidRDefault="006832AD" w:rsidP="003F5E25">
            <w:proofErr w:type="spellStart"/>
            <w:r w:rsidRPr="008F65DF">
              <w:t>Lokal</w:t>
            </w:r>
            <w:r w:rsidR="00AB6AAD" w:rsidRPr="008F65DF">
              <w:t>MED</w:t>
            </w:r>
            <w:proofErr w:type="spellEnd"/>
          </w:p>
        </w:tc>
        <w:tc>
          <w:tcPr>
            <w:tcW w:w="6518" w:type="dxa"/>
          </w:tcPr>
          <w:p w14:paraId="1AE0C273" w14:textId="77777777" w:rsidR="00AB6AAD" w:rsidRPr="008F65DF" w:rsidRDefault="00AB6AAD" w:rsidP="003F5E25">
            <w:r w:rsidRPr="008F65DF">
              <w:t>Eksempel: 12-05-2026</w:t>
            </w:r>
          </w:p>
        </w:tc>
      </w:tr>
      <w:tr w:rsidR="00AB6AAD" w:rsidRPr="008F65DF" w14:paraId="06EB6FE2" w14:textId="77777777" w:rsidTr="00AB6AAD">
        <w:trPr>
          <w:trHeight w:val="300"/>
        </w:trPr>
        <w:tc>
          <w:tcPr>
            <w:tcW w:w="2122" w:type="dxa"/>
          </w:tcPr>
          <w:p w14:paraId="2FCC2125" w14:textId="77777777" w:rsidR="00AB6AAD" w:rsidRPr="008F65DF" w:rsidRDefault="00AB6AAD" w:rsidP="003F5E25">
            <w:proofErr w:type="spellStart"/>
            <w:r w:rsidRPr="008F65DF">
              <w:t>FagMED</w:t>
            </w:r>
            <w:proofErr w:type="spellEnd"/>
          </w:p>
        </w:tc>
        <w:tc>
          <w:tcPr>
            <w:tcW w:w="6518" w:type="dxa"/>
          </w:tcPr>
          <w:p w14:paraId="452065BA" w14:textId="77777777" w:rsidR="00AB6AAD" w:rsidRPr="008F65DF" w:rsidRDefault="00AB6AAD" w:rsidP="003F5E25">
            <w:r w:rsidRPr="008F65DF">
              <w:t>Eksempel: 29-05-2026</w:t>
            </w:r>
          </w:p>
        </w:tc>
      </w:tr>
      <w:tr w:rsidR="00AB6AAD" w:rsidRPr="008F65DF" w14:paraId="75363673" w14:textId="77777777" w:rsidTr="00AB6AAD">
        <w:trPr>
          <w:trHeight w:val="300"/>
        </w:trPr>
        <w:tc>
          <w:tcPr>
            <w:tcW w:w="2122" w:type="dxa"/>
          </w:tcPr>
          <w:p w14:paraId="112FE661" w14:textId="624BF423" w:rsidR="00AB6AAD" w:rsidRPr="008F65DF" w:rsidRDefault="006832AD" w:rsidP="003F5E25">
            <w:proofErr w:type="spellStart"/>
            <w:r w:rsidRPr="008F65DF">
              <w:t>Hoved</w:t>
            </w:r>
            <w:r w:rsidR="00AB6AAD" w:rsidRPr="008F65DF">
              <w:t>MED</w:t>
            </w:r>
            <w:proofErr w:type="spellEnd"/>
          </w:p>
        </w:tc>
        <w:tc>
          <w:tcPr>
            <w:tcW w:w="6518" w:type="dxa"/>
          </w:tcPr>
          <w:p w14:paraId="75A5D055" w14:textId="77777777" w:rsidR="00AB6AAD" w:rsidRPr="008F65DF" w:rsidRDefault="00AB6AAD" w:rsidP="003F5E25">
            <w:r w:rsidRPr="008F65DF">
              <w:t>Eksempel: 26-06-2026</w:t>
            </w:r>
          </w:p>
        </w:tc>
      </w:tr>
    </w:tbl>
    <w:p w14:paraId="5F0B6A36" w14:textId="77777777" w:rsidR="00693898" w:rsidRPr="008F65DF" w:rsidRDefault="00693898" w:rsidP="00AE3F98">
      <w:pPr>
        <w:pStyle w:val="Opstilling-punkttegn"/>
        <w:numPr>
          <w:ilvl w:val="0"/>
          <w:numId w:val="0"/>
        </w:numPr>
        <w:rPr>
          <w:rFonts w:ascii="Raleway" w:hAnsi="Raleway"/>
          <w:i/>
          <w:iCs/>
          <w:lang w:val="da-DK"/>
        </w:rPr>
      </w:pPr>
    </w:p>
    <w:p w14:paraId="3BD3D76F" w14:textId="627FE1EF" w:rsidR="00AB6AAD" w:rsidRPr="008F65DF" w:rsidRDefault="00AE3F98" w:rsidP="00AE3F98">
      <w:pPr>
        <w:pStyle w:val="Opstilling-punkttegn"/>
        <w:numPr>
          <w:ilvl w:val="0"/>
          <w:numId w:val="0"/>
        </w:numPr>
        <w:rPr>
          <w:rFonts w:ascii="Raleway" w:hAnsi="Raleway"/>
          <w:i/>
          <w:iCs/>
          <w:lang w:val="da-DK"/>
        </w:rPr>
      </w:pPr>
      <w:r w:rsidRPr="008F65DF">
        <w:rPr>
          <w:rFonts w:ascii="Raleway" w:hAnsi="Raleway"/>
          <w:i/>
          <w:iCs/>
          <w:lang w:val="da-DK"/>
        </w:rPr>
        <w:t xml:space="preserve">Bemærk: </w:t>
      </w:r>
      <w:proofErr w:type="spellStart"/>
      <w:r w:rsidRPr="008F65DF">
        <w:rPr>
          <w:rFonts w:ascii="Raleway" w:hAnsi="Raleway"/>
          <w:i/>
          <w:iCs/>
          <w:lang w:val="da-DK"/>
        </w:rPr>
        <w:t>HovedMED</w:t>
      </w:r>
      <w:proofErr w:type="spellEnd"/>
      <w:r w:rsidRPr="008F65DF">
        <w:rPr>
          <w:rFonts w:ascii="Raleway" w:hAnsi="Raleway"/>
          <w:i/>
          <w:iCs/>
          <w:lang w:val="da-DK"/>
        </w:rPr>
        <w:t xml:space="preserve"> skal godkende, hvis </w:t>
      </w:r>
      <w:r w:rsidR="00FA5DFC" w:rsidRPr="008F65DF">
        <w:rPr>
          <w:rFonts w:ascii="Raleway" w:hAnsi="Raleway"/>
          <w:i/>
          <w:iCs/>
          <w:lang w:val="da-DK"/>
        </w:rPr>
        <w:t xml:space="preserve">organisationsændringer også betyder </w:t>
      </w:r>
      <w:r w:rsidRPr="008F65DF">
        <w:rPr>
          <w:rFonts w:ascii="Raleway" w:hAnsi="Raleway"/>
          <w:i/>
          <w:iCs/>
          <w:lang w:val="da-DK"/>
        </w:rPr>
        <w:t>ændringer i MED-strukturen</w:t>
      </w:r>
      <w:r w:rsidR="00FA5DFC" w:rsidRPr="008F65DF">
        <w:rPr>
          <w:rFonts w:ascii="Raleway" w:hAnsi="Raleway"/>
          <w:i/>
          <w:iCs/>
          <w:lang w:val="da-DK"/>
        </w:rPr>
        <w:t xml:space="preserve">. Øvrige ændringer skal ikke godkendes i </w:t>
      </w:r>
      <w:proofErr w:type="spellStart"/>
      <w:r w:rsidR="00FA5DFC" w:rsidRPr="008F65DF">
        <w:rPr>
          <w:rFonts w:ascii="Raleway" w:hAnsi="Raleway"/>
          <w:i/>
          <w:iCs/>
          <w:lang w:val="da-DK"/>
        </w:rPr>
        <w:t>HovedMED</w:t>
      </w:r>
      <w:proofErr w:type="spellEnd"/>
      <w:r w:rsidR="00FA5DFC" w:rsidRPr="008F65DF">
        <w:rPr>
          <w:rFonts w:ascii="Raleway" w:hAnsi="Raleway"/>
          <w:i/>
          <w:iCs/>
          <w:lang w:val="da-DK"/>
        </w:rPr>
        <w:t>.</w:t>
      </w:r>
    </w:p>
    <w:p w14:paraId="7BFD8452" w14:textId="77777777" w:rsidR="00AE3F98" w:rsidRPr="008F65DF" w:rsidRDefault="00AE3F98" w:rsidP="00AE3F98">
      <w:pPr>
        <w:pStyle w:val="Opstilling-punkttegn"/>
        <w:numPr>
          <w:ilvl w:val="0"/>
          <w:numId w:val="0"/>
        </w:numPr>
        <w:rPr>
          <w:rFonts w:ascii="Raleway" w:hAnsi="Raleway"/>
          <w:i/>
          <w:iCs/>
          <w:lang w:val="da-DK"/>
        </w:rPr>
      </w:pPr>
    </w:p>
    <w:p w14:paraId="48FC8854" w14:textId="25659C74" w:rsidR="00AB6AAD" w:rsidRPr="008F65DF" w:rsidRDefault="00AB6AAD" w:rsidP="008F65DF">
      <w:pPr>
        <w:pStyle w:val="Opstilling-punkttegn"/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>Udarbejde interessentanalyse</w:t>
      </w:r>
    </w:p>
    <w:p w14:paraId="1B06D18A" w14:textId="33B01EB7" w:rsidR="00AB6AAD" w:rsidRPr="008F65DF" w:rsidRDefault="00AB6AAD" w:rsidP="008F65DF">
      <w:pPr>
        <w:pStyle w:val="Opstilling-punkttegn"/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>Udarbejde kommunikationsplan</w:t>
      </w:r>
    </w:p>
    <w:p w14:paraId="678E04B2" w14:textId="6E4491B6" w:rsidR="006832AD" w:rsidRPr="008F65DF" w:rsidRDefault="00F10A78" w:rsidP="008F65DF">
      <w:pPr>
        <w:pStyle w:val="Opstilling-punkttegn"/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>Forberede sagsmateriale</w:t>
      </w:r>
    </w:p>
    <w:p w14:paraId="78A5A7A0" w14:textId="53D39030" w:rsidR="00F10A78" w:rsidRPr="008F65DF" w:rsidRDefault="00F10A78" w:rsidP="008F65DF">
      <w:pPr>
        <w:pStyle w:val="Opstilling-punkttegn"/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>Udarbejde plan for høring</w:t>
      </w:r>
    </w:p>
    <w:p w14:paraId="5D0EC44C" w14:textId="610DFAB1" w:rsidR="006D6694" w:rsidRPr="008F65DF" w:rsidRDefault="006D6694" w:rsidP="008F65DF">
      <w:pPr>
        <w:pStyle w:val="Opstilling-punkttegn"/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 xml:space="preserve">Overvej og nedsæt eventuel arbejdsgruppe </w:t>
      </w:r>
    </w:p>
    <w:p w14:paraId="2BC889E1" w14:textId="77777777" w:rsidR="00934F01" w:rsidRPr="008F65DF" w:rsidRDefault="00934F01" w:rsidP="00934F01">
      <w:pPr>
        <w:pStyle w:val="Opstilling-punkttegn"/>
        <w:numPr>
          <w:ilvl w:val="0"/>
          <w:numId w:val="0"/>
        </w:numPr>
        <w:rPr>
          <w:rFonts w:ascii="Raleway" w:hAnsi="Raleway"/>
          <w:b/>
          <w:bCs/>
          <w:lang w:val="da-DK"/>
        </w:rPr>
      </w:pPr>
    </w:p>
    <w:p w14:paraId="0F9B6192" w14:textId="23310CE6" w:rsidR="00934F01" w:rsidRPr="008F65DF" w:rsidRDefault="00934F01" w:rsidP="00934F01">
      <w:pPr>
        <w:pStyle w:val="Opstilling-punkttegn"/>
        <w:numPr>
          <w:ilvl w:val="0"/>
          <w:numId w:val="0"/>
        </w:numPr>
        <w:rPr>
          <w:rFonts w:ascii="Raleway" w:hAnsi="Raleway"/>
          <w:lang w:val="da-DK"/>
        </w:rPr>
      </w:pPr>
      <w:r w:rsidRPr="008F65DF">
        <w:rPr>
          <w:rFonts w:ascii="Raleway" w:hAnsi="Raleway"/>
          <w:b/>
          <w:bCs/>
          <w:lang w:val="da-DK"/>
        </w:rPr>
        <w:t>Tidsestimat</w:t>
      </w:r>
      <w:r w:rsidRPr="008F65DF">
        <w:rPr>
          <w:rFonts w:ascii="Raleway" w:hAnsi="Raleway"/>
          <w:u w:val="single"/>
          <w:lang w:val="da-DK"/>
        </w:rPr>
        <w:t xml:space="preserve"> </w:t>
      </w:r>
      <w:r w:rsidRPr="008F65DF">
        <w:rPr>
          <w:rFonts w:ascii="Raleway" w:hAnsi="Raleway"/>
          <w:lang w:val="da-DK"/>
        </w:rPr>
        <w:t xml:space="preserve">(eksempel: 6 uger): </w:t>
      </w:r>
    </w:p>
    <w:p w14:paraId="07050148" w14:textId="77777777" w:rsidR="00F10A78" w:rsidRPr="008F65DF" w:rsidRDefault="00F10A78" w:rsidP="00F10A78">
      <w:pPr>
        <w:pStyle w:val="Opstilling-punkttegn"/>
        <w:numPr>
          <w:ilvl w:val="0"/>
          <w:numId w:val="0"/>
        </w:numPr>
        <w:rPr>
          <w:rFonts w:ascii="Raleway" w:hAnsi="Raleway"/>
          <w:lang w:val="da-DK"/>
        </w:rPr>
      </w:pPr>
    </w:p>
    <w:p w14:paraId="0EB6FF1E" w14:textId="77777777" w:rsidR="006D6694" w:rsidRPr="008F65DF" w:rsidRDefault="006D6694" w:rsidP="006D6694">
      <w:pPr>
        <w:pStyle w:val="Overskrift2"/>
      </w:pPr>
      <w:r w:rsidRPr="008F65DF">
        <w:t>Konkretisering af idé</w:t>
      </w:r>
    </w:p>
    <w:p w14:paraId="1D65E44A" w14:textId="0A8AA389" w:rsidR="006D6694" w:rsidRPr="008F65DF" w:rsidRDefault="006D6694" w:rsidP="008F65DF">
      <w:pPr>
        <w:pStyle w:val="Opstilling-punkttegn"/>
        <w:rPr>
          <w:rFonts w:ascii="Raleway" w:hAnsi="Raleway"/>
        </w:rPr>
      </w:pPr>
      <w:proofErr w:type="spellStart"/>
      <w:r w:rsidRPr="008F65DF">
        <w:rPr>
          <w:rFonts w:ascii="Raleway" w:hAnsi="Raleway"/>
        </w:rPr>
        <w:t>Afklare</w:t>
      </w:r>
      <w:proofErr w:type="spellEnd"/>
      <w:r w:rsidRPr="008F65DF">
        <w:rPr>
          <w:rFonts w:ascii="Raleway" w:hAnsi="Raleway"/>
        </w:rPr>
        <w:t xml:space="preserve"> </w:t>
      </w:r>
      <w:proofErr w:type="spellStart"/>
      <w:r w:rsidRPr="008F65DF">
        <w:rPr>
          <w:rFonts w:ascii="Raleway" w:hAnsi="Raleway"/>
        </w:rPr>
        <w:t>systemmæssige</w:t>
      </w:r>
      <w:proofErr w:type="spellEnd"/>
      <w:r w:rsidRPr="008F65DF">
        <w:rPr>
          <w:rFonts w:ascii="Raleway" w:hAnsi="Raleway"/>
        </w:rPr>
        <w:t xml:space="preserve"> </w:t>
      </w:r>
      <w:proofErr w:type="spellStart"/>
      <w:r w:rsidRPr="008F65DF">
        <w:rPr>
          <w:rFonts w:ascii="Raleway" w:hAnsi="Raleway"/>
        </w:rPr>
        <w:t>konsekvenser</w:t>
      </w:r>
      <w:proofErr w:type="spellEnd"/>
    </w:p>
    <w:p w14:paraId="68F39BCF" w14:textId="26070AF0" w:rsidR="006D6694" w:rsidRPr="008F65DF" w:rsidRDefault="006D6694" w:rsidP="008F65DF">
      <w:pPr>
        <w:pStyle w:val="Opstilling-punkttegn"/>
        <w:rPr>
          <w:rFonts w:ascii="Raleway" w:hAnsi="Raleway"/>
        </w:rPr>
      </w:pPr>
      <w:proofErr w:type="spellStart"/>
      <w:r w:rsidRPr="008F65DF">
        <w:rPr>
          <w:rFonts w:ascii="Raleway" w:hAnsi="Raleway"/>
        </w:rPr>
        <w:t>Afklare</w:t>
      </w:r>
      <w:proofErr w:type="spellEnd"/>
      <w:r w:rsidRPr="008F65DF">
        <w:rPr>
          <w:rFonts w:ascii="Raleway" w:hAnsi="Raleway"/>
        </w:rPr>
        <w:t xml:space="preserve"> </w:t>
      </w:r>
      <w:proofErr w:type="spellStart"/>
      <w:r w:rsidRPr="008F65DF">
        <w:rPr>
          <w:rFonts w:ascii="Raleway" w:hAnsi="Raleway"/>
        </w:rPr>
        <w:t>personalepolitiske</w:t>
      </w:r>
      <w:proofErr w:type="spellEnd"/>
      <w:r w:rsidRPr="008F65DF">
        <w:rPr>
          <w:rFonts w:ascii="Raleway" w:hAnsi="Raleway"/>
        </w:rPr>
        <w:t xml:space="preserve"> </w:t>
      </w:r>
      <w:proofErr w:type="spellStart"/>
      <w:r w:rsidRPr="008F65DF">
        <w:rPr>
          <w:rFonts w:ascii="Raleway" w:hAnsi="Raleway"/>
        </w:rPr>
        <w:t>konsekvenser</w:t>
      </w:r>
      <w:proofErr w:type="spellEnd"/>
    </w:p>
    <w:p w14:paraId="64AD457D" w14:textId="394F238D" w:rsidR="006D6694" w:rsidRPr="008F65DF" w:rsidRDefault="006D6694" w:rsidP="008F65DF">
      <w:pPr>
        <w:pStyle w:val="Opstilling-punkttegn"/>
        <w:rPr>
          <w:rFonts w:ascii="Raleway" w:hAnsi="Raleway"/>
        </w:rPr>
      </w:pPr>
      <w:proofErr w:type="spellStart"/>
      <w:r w:rsidRPr="008F65DF">
        <w:rPr>
          <w:rFonts w:ascii="Raleway" w:hAnsi="Raleway"/>
        </w:rPr>
        <w:t>Involvere</w:t>
      </w:r>
      <w:proofErr w:type="spellEnd"/>
      <w:r w:rsidRPr="008F65DF">
        <w:rPr>
          <w:rFonts w:ascii="Raleway" w:hAnsi="Raleway"/>
        </w:rPr>
        <w:t xml:space="preserve"> </w:t>
      </w:r>
      <w:proofErr w:type="spellStart"/>
      <w:r w:rsidRPr="008F65DF">
        <w:rPr>
          <w:rFonts w:ascii="Raleway" w:hAnsi="Raleway"/>
        </w:rPr>
        <w:t>relevante</w:t>
      </w:r>
      <w:proofErr w:type="spellEnd"/>
      <w:r w:rsidRPr="008F65DF">
        <w:rPr>
          <w:rFonts w:ascii="Raleway" w:hAnsi="Raleway"/>
        </w:rPr>
        <w:t xml:space="preserve"> </w:t>
      </w:r>
      <w:proofErr w:type="spellStart"/>
      <w:r w:rsidRPr="008F65DF">
        <w:rPr>
          <w:rFonts w:ascii="Raleway" w:hAnsi="Raleway"/>
        </w:rPr>
        <w:t>interessenter</w:t>
      </w:r>
      <w:proofErr w:type="spellEnd"/>
    </w:p>
    <w:p w14:paraId="664FBED3" w14:textId="0949F102" w:rsidR="006D6694" w:rsidRPr="008F65DF" w:rsidRDefault="006D6694" w:rsidP="008F65DF">
      <w:pPr>
        <w:pStyle w:val="Opstilling-punkttegn"/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>Udarbejde detaljeret materiale til MED, herunder visuelt overblik og implementeringsplan</w:t>
      </w:r>
    </w:p>
    <w:p w14:paraId="1C588C81" w14:textId="0D169D96" w:rsidR="006D6694" w:rsidRPr="008F65DF" w:rsidRDefault="006D6694" w:rsidP="008F65DF">
      <w:pPr>
        <w:pStyle w:val="Opstilling-punkttegn"/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>Afklare mulige mødedatoer for relevante MED-niveauer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6518"/>
      </w:tblGrid>
      <w:tr w:rsidR="006D6694" w:rsidRPr="008F65DF" w14:paraId="1952B9FB" w14:textId="77777777" w:rsidTr="00C02658">
        <w:trPr>
          <w:trHeight w:val="300"/>
        </w:trPr>
        <w:tc>
          <w:tcPr>
            <w:tcW w:w="2122" w:type="dxa"/>
          </w:tcPr>
          <w:p w14:paraId="0C130144" w14:textId="77777777" w:rsidR="006D6694" w:rsidRPr="008F65DF" w:rsidRDefault="006D6694" w:rsidP="00C02658">
            <w:r w:rsidRPr="008F65DF">
              <w:t>MED-niveau</w:t>
            </w:r>
          </w:p>
        </w:tc>
        <w:tc>
          <w:tcPr>
            <w:tcW w:w="6518" w:type="dxa"/>
          </w:tcPr>
          <w:p w14:paraId="50243D5B" w14:textId="77777777" w:rsidR="006D6694" w:rsidRPr="008F65DF" w:rsidRDefault="006D6694" w:rsidP="00C02658">
            <w:r w:rsidRPr="008F65DF">
              <w:t>Dato / info</w:t>
            </w:r>
          </w:p>
        </w:tc>
      </w:tr>
      <w:tr w:rsidR="006D6694" w:rsidRPr="008F65DF" w14:paraId="5EDC1F6F" w14:textId="77777777" w:rsidTr="00C02658">
        <w:trPr>
          <w:trHeight w:val="300"/>
        </w:trPr>
        <w:tc>
          <w:tcPr>
            <w:tcW w:w="2122" w:type="dxa"/>
          </w:tcPr>
          <w:p w14:paraId="15B59792" w14:textId="10357177" w:rsidR="006D6694" w:rsidRPr="008F65DF" w:rsidRDefault="00CC4C7A" w:rsidP="00C02658">
            <w:proofErr w:type="spellStart"/>
            <w:r w:rsidRPr="008F65DF">
              <w:t>Lokal</w:t>
            </w:r>
            <w:r w:rsidR="006D6694" w:rsidRPr="008F65DF">
              <w:t>MED</w:t>
            </w:r>
            <w:proofErr w:type="spellEnd"/>
          </w:p>
        </w:tc>
        <w:tc>
          <w:tcPr>
            <w:tcW w:w="6518" w:type="dxa"/>
          </w:tcPr>
          <w:p w14:paraId="72847728" w14:textId="77777777" w:rsidR="006D6694" w:rsidRPr="008F65DF" w:rsidRDefault="006D6694" w:rsidP="00C02658"/>
        </w:tc>
      </w:tr>
      <w:tr w:rsidR="006D6694" w:rsidRPr="008F65DF" w14:paraId="1DE7451A" w14:textId="77777777" w:rsidTr="00C02658">
        <w:trPr>
          <w:trHeight w:val="300"/>
        </w:trPr>
        <w:tc>
          <w:tcPr>
            <w:tcW w:w="2122" w:type="dxa"/>
          </w:tcPr>
          <w:p w14:paraId="3DAEC05D" w14:textId="77777777" w:rsidR="006D6694" w:rsidRPr="008F65DF" w:rsidRDefault="006D6694" w:rsidP="00C02658">
            <w:proofErr w:type="spellStart"/>
            <w:r w:rsidRPr="008F65DF">
              <w:t>FagMED</w:t>
            </w:r>
            <w:proofErr w:type="spellEnd"/>
          </w:p>
        </w:tc>
        <w:tc>
          <w:tcPr>
            <w:tcW w:w="6518" w:type="dxa"/>
          </w:tcPr>
          <w:p w14:paraId="74167DDC" w14:textId="77777777" w:rsidR="006D6694" w:rsidRPr="008F65DF" w:rsidRDefault="006D6694" w:rsidP="00C02658"/>
        </w:tc>
      </w:tr>
      <w:tr w:rsidR="006D6694" w:rsidRPr="008F65DF" w14:paraId="59BC5F48" w14:textId="77777777" w:rsidTr="00C02658">
        <w:trPr>
          <w:trHeight w:val="300"/>
        </w:trPr>
        <w:tc>
          <w:tcPr>
            <w:tcW w:w="2122" w:type="dxa"/>
          </w:tcPr>
          <w:p w14:paraId="4C52CABD" w14:textId="7DB97BB4" w:rsidR="006D6694" w:rsidRPr="008F65DF" w:rsidRDefault="00CC4C7A" w:rsidP="00C02658">
            <w:proofErr w:type="spellStart"/>
            <w:r w:rsidRPr="008F65DF">
              <w:t>Hoved</w:t>
            </w:r>
            <w:r w:rsidR="006D6694" w:rsidRPr="008F65DF">
              <w:t>MED</w:t>
            </w:r>
            <w:proofErr w:type="spellEnd"/>
          </w:p>
        </w:tc>
        <w:tc>
          <w:tcPr>
            <w:tcW w:w="6518" w:type="dxa"/>
          </w:tcPr>
          <w:p w14:paraId="1F389BC4" w14:textId="77777777" w:rsidR="006D6694" w:rsidRPr="008F65DF" w:rsidRDefault="006D6694" w:rsidP="00C02658"/>
        </w:tc>
      </w:tr>
    </w:tbl>
    <w:p w14:paraId="2AA02606" w14:textId="77777777" w:rsidR="006D6694" w:rsidRPr="008F65DF" w:rsidRDefault="006D6694" w:rsidP="006D6694">
      <w:pPr>
        <w:pStyle w:val="Opstilling-punkttegn"/>
        <w:numPr>
          <w:ilvl w:val="0"/>
          <w:numId w:val="0"/>
        </w:numPr>
        <w:rPr>
          <w:rFonts w:ascii="Raleway" w:hAnsi="Raleway"/>
          <w:lang w:val="da-DK"/>
        </w:rPr>
      </w:pPr>
    </w:p>
    <w:p w14:paraId="5CDF77FD" w14:textId="77777777" w:rsidR="006D6694" w:rsidRPr="008F65DF" w:rsidRDefault="006D6694" w:rsidP="006D6694">
      <w:pPr>
        <w:pStyle w:val="Opstilling-punkttegn"/>
        <w:numPr>
          <w:ilvl w:val="0"/>
          <w:numId w:val="0"/>
        </w:numPr>
        <w:rPr>
          <w:rFonts w:ascii="Raleway" w:hAnsi="Raleway"/>
          <w:b/>
          <w:bCs/>
          <w:lang w:val="da-DK"/>
        </w:rPr>
      </w:pPr>
      <w:r w:rsidRPr="008F65DF">
        <w:rPr>
          <w:rFonts w:ascii="Raleway" w:hAnsi="Raleway"/>
          <w:b/>
          <w:bCs/>
          <w:lang w:val="da-DK"/>
        </w:rPr>
        <w:t xml:space="preserve">Tidsestimat: </w:t>
      </w:r>
    </w:p>
    <w:p w14:paraId="56FEF983" w14:textId="77777777" w:rsidR="006D6694" w:rsidRPr="008F65DF" w:rsidRDefault="006D6694" w:rsidP="00F10A78">
      <w:pPr>
        <w:pStyle w:val="Opstilling-punkttegn"/>
        <w:numPr>
          <w:ilvl w:val="0"/>
          <w:numId w:val="0"/>
        </w:numPr>
        <w:rPr>
          <w:rFonts w:ascii="Raleway" w:hAnsi="Raleway"/>
          <w:b/>
          <w:bCs/>
          <w:lang w:val="da-DK"/>
        </w:rPr>
      </w:pPr>
    </w:p>
    <w:p w14:paraId="0FB8D2E1" w14:textId="77777777" w:rsidR="00CE7B63" w:rsidRPr="008F65DF" w:rsidRDefault="00CE7B63" w:rsidP="00F10A78">
      <w:pPr>
        <w:pStyle w:val="Opstilling-punkttegn"/>
        <w:numPr>
          <w:ilvl w:val="0"/>
          <w:numId w:val="0"/>
        </w:numPr>
        <w:rPr>
          <w:rFonts w:ascii="Raleway" w:hAnsi="Raleway"/>
          <w:b/>
          <w:bCs/>
          <w:lang w:val="da-DK"/>
        </w:rPr>
      </w:pPr>
    </w:p>
    <w:p w14:paraId="61EF15A5" w14:textId="526F37B4" w:rsidR="00F10A78" w:rsidRPr="008F65DF" w:rsidRDefault="00F10A78" w:rsidP="00F10A78">
      <w:pPr>
        <w:pStyle w:val="Opstilling-punkttegn"/>
        <w:numPr>
          <w:ilvl w:val="0"/>
          <w:numId w:val="0"/>
        </w:numPr>
        <w:rPr>
          <w:rFonts w:ascii="Raleway" w:hAnsi="Raleway"/>
          <w:b/>
          <w:bCs/>
          <w:lang w:val="da-DK"/>
        </w:rPr>
      </w:pPr>
      <w:r w:rsidRPr="008F65DF">
        <w:rPr>
          <w:rFonts w:ascii="Raleway" w:hAnsi="Raleway"/>
          <w:b/>
          <w:bCs/>
          <w:lang w:val="da-DK"/>
        </w:rPr>
        <w:lastRenderedPageBreak/>
        <w:t>Medarbejderinddragelse</w:t>
      </w:r>
    </w:p>
    <w:p w14:paraId="79FAA046" w14:textId="655CE2E8" w:rsidR="00934F01" w:rsidRPr="008F65DF" w:rsidRDefault="00934F01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Indsamle medarbejderinput fra bagland</w:t>
      </w:r>
    </w:p>
    <w:p w14:paraId="1BCCF746" w14:textId="566DAE58" w:rsidR="00AB6AAD" w:rsidRPr="008F65DF" w:rsidRDefault="00AB6AAD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Drøfte arbejdsmiljø og personalekonsekvenser</w:t>
      </w:r>
      <w:r w:rsidR="00F10A78" w:rsidRPr="008F65DF">
        <w:rPr>
          <w:rFonts w:ascii="Raleway" w:hAnsi="Raleway"/>
        </w:rPr>
        <w:t xml:space="preserve"> </w:t>
      </w:r>
    </w:p>
    <w:p w14:paraId="07633201" w14:textId="77777777" w:rsidR="00934F01" w:rsidRPr="008F65DF" w:rsidRDefault="00934F01" w:rsidP="00934F01">
      <w:pPr>
        <w:pStyle w:val="Opstilling-punkttegn"/>
        <w:numPr>
          <w:ilvl w:val="0"/>
          <w:numId w:val="0"/>
        </w:numPr>
        <w:rPr>
          <w:rFonts w:ascii="Raleway" w:hAnsi="Raleway"/>
          <w:b/>
          <w:bCs/>
          <w:lang w:val="da-DK"/>
        </w:rPr>
      </w:pPr>
      <w:r w:rsidRPr="008F65DF">
        <w:rPr>
          <w:rFonts w:ascii="Raleway" w:hAnsi="Raleway"/>
          <w:b/>
          <w:bCs/>
          <w:lang w:val="da-DK"/>
        </w:rPr>
        <w:t xml:space="preserve">Tidsestimat: </w:t>
      </w:r>
    </w:p>
    <w:p w14:paraId="7B6DCAE3" w14:textId="77777777" w:rsidR="006D6694" w:rsidRPr="008F65DF" w:rsidRDefault="006D6694" w:rsidP="006D6694">
      <w:pPr>
        <w:rPr>
          <w:rFonts w:eastAsiaTheme="minorEastAsia"/>
          <w:b/>
          <w:bCs/>
          <w:sz w:val="22"/>
        </w:rPr>
      </w:pPr>
      <w:r w:rsidRPr="008F65DF">
        <w:rPr>
          <w:rFonts w:eastAsiaTheme="minorEastAsia"/>
          <w:b/>
          <w:bCs/>
          <w:sz w:val="22"/>
        </w:rPr>
        <w:t>Evt. arbejdsgruppe nedsættes til understøttelse af den videre proces</w:t>
      </w:r>
    </w:p>
    <w:p w14:paraId="65C122F8" w14:textId="34396341" w:rsidR="006D6694" w:rsidRPr="008F65DF" w:rsidRDefault="006D6694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Hvem skal sidde i arbejdsgruppen?</w:t>
      </w:r>
    </w:p>
    <w:p w14:paraId="188BF752" w14:textId="09082823" w:rsidR="006D6694" w:rsidRPr="008F65DF" w:rsidRDefault="006D6694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Fokus for arbejdsgruppen:</w:t>
      </w:r>
    </w:p>
    <w:p w14:paraId="4E4C153F" w14:textId="77777777" w:rsidR="006D6694" w:rsidRPr="008F65DF" w:rsidRDefault="006D6694" w:rsidP="006D6694">
      <w:pPr>
        <w:pStyle w:val="Opstilling-punkttegn"/>
        <w:numPr>
          <w:ilvl w:val="1"/>
          <w:numId w:val="3"/>
        </w:numPr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>Afklare systemmæssige konsekvenser</w:t>
      </w:r>
    </w:p>
    <w:p w14:paraId="51CCF2F5" w14:textId="4E1B0C83" w:rsidR="006D6694" w:rsidRPr="008F65DF" w:rsidRDefault="006D6694" w:rsidP="006D6694">
      <w:pPr>
        <w:pStyle w:val="Opstilling-punkttegn"/>
        <w:numPr>
          <w:ilvl w:val="1"/>
          <w:numId w:val="3"/>
        </w:numPr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>Afklare personalepolitiske konsekvenser</w:t>
      </w:r>
    </w:p>
    <w:p w14:paraId="073EA8E5" w14:textId="3C3817ED" w:rsidR="006D6694" w:rsidRPr="008F65DF" w:rsidRDefault="006D6694" w:rsidP="006D6694">
      <w:pPr>
        <w:pStyle w:val="Opstilling-punkttegn"/>
        <w:numPr>
          <w:ilvl w:val="1"/>
          <w:numId w:val="3"/>
        </w:numPr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>Definere relevante interessenter</w:t>
      </w:r>
    </w:p>
    <w:p w14:paraId="57B0BF27" w14:textId="54184EA0" w:rsidR="00AB6AAD" w:rsidRPr="008F65DF" w:rsidRDefault="006D6694" w:rsidP="00AB6AAD">
      <w:pPr>
        <w:pStyle w:val="Opstilling-punkttegn"/>
        <w:numPr>
          <w:ilvl w:val="1"/>
          <w:numId w:val="3"/>
        </w:numPr>
        <w:rPr>
          <w:rFonts w:ascii="Raleway" w:hAnsi="Raleway"/>
          <w:lang w:val="da-DK"/>
        </w:rPr>
      </w:pPr>
      <w:r w:rsidRPr="008F65DF">
        <w:rPr>
          <w:rFonts w:ascii="Raleway" w:hAnsi="Raleway"/>
          <w:lang w:val="da-DK"/>
        </w:rPr>
        <w:t>Sikre detaljeret materiale til MED, herunder visuelt overblik og implementeringsplan</w:t>
      </w:r>
    </w:p>
    <w:p w14:paraId="2C03F104" w14:textId="77777777" w:rsidR="00F10A78" w:rsidRPr="008F65DF" w:rsidRDefault="00F10A78" w:rsidP="00AB6AAD">
      <w:pPr>
        <w:pStyle w:val="Overskrift2"/>
      </w:pPr>
    </w:p>
    <w:p w14:paraId="32A2208C" w14:textId="1404DA47" w:rsidR="00AB6AAD" w:rsidRPr="008F65DF" w:rsidRDefault="006D6694" w:rsidP="00AB6AAD">
      <w:pPr>
        <w:pStyle w:val="Overskrift2"/>
      </w:pPr>
      <w:r w:rsidRPr="008F65DF">
        <w:t>1.</w:t>
      </w:r>
      <w:r w:rsidR="00AB6AAD" w:rsidRPr="008F65DF">
        <w:t xml:space="preserve"> MED-behandling</w:t>
      </w:r>
    </w:p>
    <w:p w14:paraId="10C76B7C" w14:textId="1C40EDBB" w:rsidR="00AB6AAD" w:rsidRPr="008F65DF" w:rsidRDefault="00AB6AAD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Præsentere ide, materiale og indstilling</w:t>
      </w:r>
    </w:p>
    <w:p w14:paraId="5A8AE5E6" w14:textId="78DD2EF2" w:rsidR="00CE7B63" w:rsidRPr="008F65DF" w:rsidRDefault="00AB6AAD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Tydelig beslutning på det indstillede</w:t>
      </w:r>
      <w:r w:rsidR="006D6694" w:rsidRPr="008F65DF">
        <w:rPr>
          <w:rFonts w:ascii="Raleway" w:hAnsi="Raleway"/>
        </w:rPr>
        <w:t>, udpegning af eventuel MED-repræsentant i arbejdsgruppen</w:t>
      </w:r>
      <w:r w:rsidR="00CE7B63" w:rsidRPr="008F65DF">
        <w:rPr>
          <w:rFonts w:ascii="Raleway" w:hAnsi="Raleway"/>
        </w:rPr>
        <w:br/>
      </w:r>
    </w:p>
    <w:p w14:paraId="134381C2" w14:textId="345738C7" w:rsidR="00AB6AAD" w:rsidRPr="008F65DF" w:rsidRDefault="00934F01" w:rsidP="00934F01">
      <w:pPr>
        <w:pStyle w:val="Opstilling-punkttegn"/>
        <w:numPr>
          <w:ilvl w:val="0"/>
          <w:numId w:val="0"/>
        </w:numPr>
        <w:rPr>
          <w:rFonts w:ascii="Raleway" w:hAnsi="Raleway"/>
          <w:lang w:val="da-DK"/>
        </w:rPr>
      </w:pPr>
      <w:r w:rsidRPr="008F65DF">
        <w:rPr>
          <w:rFonts w:ascii="Raleway" w:hAnsi="Raleway"/>
          <w:b/>
          <w:bCs/>
          <w:lang w:val="da-DK"/>
        </w:rPr>
        <w:t>T</w:t>
      </w:r>
      <w:r w:rsidR="00AB6AAD" w:rsidRPr="008F65DF">
        <w:rPr>
          <w:rFonts w:ascii="Raleway" w:hAnsi="Raleway"/>
          <w:b/>
          <w:bCs/>
          <w:lang w:val="da-DK"/>
        </w:rPr>
        <w:t xml:space="preserve">idsestimat: </w:t>
      </w:r>
    </w:p>
    <w:p w14:paraId="241269B6" w14:textId="48CC3FDA" w:rsidR="00934F01" w:rsidRPr="008F65DF" w:rsidRDefault="00AE3F98" w:rsidP="00934F01">
      <w:pPr>
        <w:pStyle w:val="Overskrift2"/>
      </w:pPr>
      <w:r w:rsidRPr="008F65DF">
        <w:t>Initiativtagers eller eventuel a</w:t>
      </w:r>
      <w:r w:rsidR="00934F01" w:rsidRPr="008F65DF">
        <w:t>rbejdsgruppes videre arbejde og konkretisering</w:t>
      </w:r>
    </w:p>
    <w:p w14:paraId="716E20EA" w14:textId="5792126A" w:rsidR="00934F01" w:rsidRPr="008F65DF" w:rsidRDefault="00934F01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Forberede justeret sagsmateriale på baggrund af første MED-behandling</w:t>
      </w:r>
    </w:p>
    <w:p w14:paraId="28F19AE2" w14:textId="2FEBDB7F" w:rsidR="00934F01" w:rsidRPr="008F65DF" w:rsidRDefault="00934F01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Afklare mulige mødedatoer for relevante MED-niveauer, hvis der skal ske en 2. MED-behandling: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6802"/>
      </w:tblGrid>
      <w:tr w:rsidR="00934F01" w:rsidRPr="008F65DF" w14:paraId="244AEF20" w14:textId="77777777" w:rsidTr="00F00962">
        <w:tc>
          <w:tcPr>
            <w:tcW w:w="1838" w:type="dxa"/>
          </w:tcPr>
          <w:p w14:paraId="57CF9CE7" w14:textId="77777777" w:rsidR="00934F01" w:rsidRPr="008F65DF" w:rsidRDefault="00934F01" w:rsidP="00F00962">
            <w:r w:rsidRPr="008F65DF">
              <w:t>MED-niveau</w:t>
            </w:r>
          </w:p>
        </w:tc>
        <w:tc>
          <w:tcPr>
            <w:tcW w:w="6802" w:type="dxa"/>
          </w:tcPr>
          <w:p w14:paraId="52C32AB9" w14:textId="77777777" w:rsidR="00934F01" w:rsidRPr="008F65DF" w:rsidRDefault="00934F01" w:rsidP="00F00962">
            <w:r w:rsidRPr="008F65DF">
              <w:t>Dato / info</w:t>
            </w:r>
          </w:p>
        </w:tc>
      </w:tr>
      <w:tr w:rsidR="00AE3F98" w:rsidRPr="008F65DF" w14:paraId="26B5CB66" w14:textId="77777777" w:rsidTr="00F00962">
        <w:tc>
          <w:tcPr>
            <w:tcW w:w="1838" w:type="dxa"/>
          </w:tcPr>
          <w:p w14:paraId="69C45206" w14:textId="66BF95B2" w:rsidR="00AE3F98" w:rsidRPr="008F65DF" w:rsidRDefault="00AE3F98" w:rsidP="00AE3F98">
            <w:proofErr w:type="spellStart"/>
            <w:r w:rsidRPr="008F65DF">
              <w:t>LokalMED</w:t>
            </w:r>
            <w:proofErr w:type="spellEnd"/>
          </w:p>
        </w:tc>
        <w:tc>
          <w:tcPr>
            <w:tcW w:w="6802" w:type="dxa"/>
          </w:tcPr>
          <w:p w14:paraId="2B8BA140" w14:textId="77777777" w:rsidR="00AE3F98" w:rsidRPr="008F65DF" w:rsidRDefault="00AE3F98" w:rsidP="00AE3F98"/>
        </w:tc>
      </w:tr>
      <w:tr w:rsidR="00AE3F98" w:rsidRPr="008F65DF" w14:paraId="13ACCC2C" w14:textId="77777777" w:rsidTr="00F00962">
        <w:tc>
          <w:tcPr>
            <w:tcW w:w="1838" w:type="dxa"/>
          </w:tcPr>
          <w:p w14:paraId="2748D5E8" w14:textId="20C6C92A" w:rsidR="00AE3F98" w:rsidRPr="008F65DF" w:rsidRDefault="00AE3F98" w:rsidP="00AE3F98">
            <w:proofErr w:type="spellStart"/>
            <w:r w:rsidRPr="008F65DF">
              <w:t>FagMED</w:t>
            </w:r>
            <w:proofErr w:type="spellEnd"/>
          </w:p>
        </w:tc>
        <w:tc>
          <w:tcPr>
            <w:tcW w:w="6802" w:type="dxa"/>
          </w:tcPr>
          <w:p w14:paraId="3042F48F" w14:textId="77777777" w:rsidR="00AE3F98" w:rsidRPr="008F65DF" w:rsidRDefault="00AE3F98" w:rsidP="00AE3F98"/>
        </w:tc>
      </w:tr>
      <w:tr w:rsidR="00AE3F98" w:rsidRPr="008F65DF" w14:paraId="307570FB" w14:textId="77777777" w:rsidTr="00F00962">
        <w:tc>
          <w:tcPr>
            <w:tcW w:w="1838" w:type="dxa"/>
          </w:tcPr>
          <w:p w14:paraId="67216CA1" w14:textId="37FCD7D1" w:rsidR="00AE3F98" w:rsidRPr="008F65DF" w:rsidRDefault="00AE3F98" w:rsidP="00AE3F98">
            <w:proofErr w:type="spellStart"/>
            <w:r w:rsidRPr="008F65DF">
              <w:t>HovedMED</w:t>
            </w:r>
            <w:proofErr w:type="spellEnd"/>
          </w:p>
        </w:tc>
        <w:tc>
          <w:tcPr>
            <w:tcW w:w="6802" w:type="dxa"/>
          </w:tcPr>
          <w:p w14:paraId="0851429F" w14:textId="77777777" w:rsidR="00AE3F98" w:rsidRPr="008F65DF" w:rsidRDefault="00AE3F98" w:rsidP="00AE3F98"/>
        </w:tc>
      </w:tr>
    </w:tbl>
    <w:p w14:paraId="247C0EE6" w14:textId="77777777" w:rsidR="00934F01" w:rsidRPr="008F65DF" w:rsidRDefault="00934F01" w:rsidP="00934F01">
      <w:pPr>
        <w:rPr>
          <w:b/>
          <w:bCs/>
        </w:rPr>
      </w:pPr>
      <w:r w:rsidRPr="008F65DF">
        <w:rPr>
          <w:b/>
          <w:bCs/>
        </w:rPr>
        <w:br/>
      </w:r>
      <w:r w:rsidRPr="008F65DF">
        <w:rPr>
          <w:rFonts w:eastAsiaTheme="minorEastAsia"/>
          <w:b/>
          <w:bCs/>
          <w:sz w:val="22"/>
        </w:rPr>
        <w:t>Tidsestimat:</w:t>
      </w:r>
      <w:r w:rsidRPr="008F65DF">
        <w:rPr>
          <w:b/>
          <w:bCs/>
        </w:rPr>
        <w:t xml:space="preserve"> </w:t>
      </w:r>
    </w:p>
    <w:p w14:paraId="1FD5AC05" w14:textId="77777777" w:rsidR="00AB6AAD" w:rsidRPr="008F65DF" w:rsidRDefault="00AB6AAD" w:rsidP="00AB6AAD"/>
    <w:p w14:paraId="63350CAA" w14:textId="46F34EBE" w:rsidR="00AB6AAD" w:rsidRPr="008F65DF" w:rsidRDefault="00934F01" w:rsidP="00AB6AAD">
      <w:pPr>
        <w:pStyle w:val="Overskrift2"/>
      </w:pPr>
      <w:r w:rsidRPr="008F65DF">
        <w:t xml:space="preserve">Evt. 2. </w:t>
      </w:r>
      <w:r w:rsidR="00AB6AAD" w:rsidRPr="008F65DF">
        <w:t>MED-behandling</w:t>
      </w:r>
    </w:p>
    <w:p w14:paraId="0533AF3A" w14:textId="6DD347BC" w:rsidR="00AB6AAD" w:rsidRPr="008F65DF" w:rsidRDefault="00AB6AAD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Præsentere justeret materiale</w:t>
      </w:r>
    </w:p>
    <w:p w14:paraId="6CD44F8C" w14:textId="4307D0F9" w:rsidR="00AB6AAD" w:rsidRPr="008F65DF" w:rsidRDefault="00AB6AAD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Drøfte implementeringsplan</w:t>
      </w:r>
    </w:p>
    <w:p w14:paraId="27FCA094" w14:textId="057ED8EE" w:rsidR="00AB6AAD" w:rsidRPr="008F65DF" w:rsidRDefault="00AB6AAD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Eventuelt indstille til beslutning</w:t>
      </w:r>
    </w:p>
    <w:p w14:paraId="21A904D7" w14:textId="47FF0597" w:rsidR="00AB6AAD" w:rsidRPr="008F65DF" w:rsidRDefault="00AB6AAD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Tydelig beslutning på det indstillede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6802"/>
      </w:tblGrid>
      <w:tr w:rsidR="00AE3F98" w:rsidRPr="008F65DF" w14:paraId="31030549" w14:textId="77777777" w:rsidTr="00C02658">
        <w:tc>
          <w:tcPr>
            <w:tcW w:w="1838" w:type="dxa"/>
          </w:tcPr>
          <w:p w14:paraId="48224556" w14:textId="77777777" w:rsidR="00AE3F98" w:rsidRPr="008F65DF" w:rsidRDefault="00AE3F98" w:rsidP="00C02658">
            <w:r w:rsidRPr="008F65DF">
              <w:t>MED-niveau</w:t>
            </w:r>
          </w:p>
        </w:tc>
        <w:tc>
          <w:tcPr>
            <w:tcW w:w="6802" w:type="dxa"/>
          </w:tcPr>
          <w:p w14:paraId="65CAD2BA" w14:textId="77777777" w:rsidR="00AE3F98" w:rsidRPr="008F65DF" w:rsidRDefault="00AE3F98" w:rsidP="00C02658">
            <w:r w:rsidRPr="008F65DF">
              <w:t>Dato / info</w:t>
            </w:r>
          </w:p>
        </w:tc>
      </w:tr>
      <w:tr w:rsidR="00AE3F98" w:rsidRPr="008F65DF" w14:paraId="33E529B9" w14:textId="77777777" w:rsidTr="00C02658">
        <w:tc>
          <w:tcPr>
            <w:tcW w:w="1838" w:type="dxa"/>
          </w:tcPr>
          <w:p w14:paraId="5BEE8195" w14:textId="77777777" w:rsidR="00AE3F98" w:rsidRPr="008F65DF" w:rsidRDefault="00AE3F98" w:rsidP="00C02658">
            <w:proofErr w:type="spellStart"/>
            <w:r w:rsidRPr="008F65DF">
              <w:t>LokalMED</w:t>
            </w:r>
            <w:proofErr w:type="spellEnd"/>
          </w:p>
        </w:tc>
        <w:tc>
          <w:tcPr>
            <w:tcW w:w="6802" w:type="dxa"/>
          </w:tcPr>
          <w:p w14:paraId="67EE1694" w14:textId="77777777" w:rsidR="00AE3F98" w:rsidRPr="008F65DF" w:rsidRDefault="00AE3F98" w:rsidP="00C02658"/>
        </w:tc>
      </w:tr>
      <w:tr w:rsidR="00AE3F98" w:rsidRPr="008F65DF" w14:paraId="5E77716F" w14:textId="77777777" w:rsidTr="00C02658">
        <w:tc>
          <w:tcPr>
            <w:tcW w:w="1838" w:type="dxa"/>
          </w:tcPr>
          <w:p w14:paraId="797E5EA4" w14:textId="77777777" w:rsidR="00AE3F98" w:rsidRPr="008F65DF" w:rsidRDefault="00AE3F98" w:rsidP="00C02658">
            <w:proofErr w:type="spellStart"/>
            <w:r w:rsidRPr="008F65DF">
              <w:t>FagMED</w:t>
            </w:r>
            <w:proofErr w:type="spellEnd"/>
          </w:p>
        </w:tc>
        <w:tc>
          <w:tcPr>
            <w:tcW w:w="6802" w:type="dxa"/>
          </w:tcPr>
          <w:p w14:paraId="0001C1E0" w14:textId="77777777" w:rsidR="00AE3F98" w:rsidRPr="008F65DF" w:rsidRDefault="00AE3F98" w:rsidP="00C02658"/>
        </w:tc>
      </w:tr>
      <w:tr w:rsidR="00AE3F98" w:rsidRPr="008F65DF" w14:paraId="01B7671D" w14:textId="77777777" w:rsidTr="00C02658">
        <w:tc>
          <w:tcPr>
            <w:tcW w:w="1838" w:type="dxa"/>
          </w:tcPr>
          <w:p w14:paraId="27479EF8" w14:textId="77777777" w:rsidR="00AE3F98" w:rsidRPr="008F65DF" w:rsidRDefault="00AE3F98" w:rsidP="00C02658">
            <w:proofErr w:type="spellStart"/>
            <w:r w:rsidRPr="008F65DF">
              <w:t>HovedMED</w:t>
            </w:r>
            <w:proofErr w:type="spellEnd"/>
          </w:p>
        </w:tc>
        <w:tc>
          <w:tcPr>
            <w:tcW w:w="6802" w:type="dxa"/>
          </w:tcPr>
          <w:p w14:paraId="01AA6A29" w14:textId="77777777" w:rsidR="00AE3F98" w:rsidRPr="008F65DF" w:rsidRDefault="00AE3F98" w:rsidP="00C02658"/>
        </w:tc>
      </w:tr>
    </w:tbl>
    <w:p w14:paraId="47EF732C" w14:textId="77777777" w:rsidR="00AE3F98" w:rsidRPr="008F65DF" w:rsidRDefault="00AE3F98" w:rsidP="00AE3F98">
      <w:pPr>
        <w:pStyle w:val="Opstilling-punkttegn"/>
        <w:numPr>
          <w:ilvl w:val="0"/>
          <w:numId w:val="0"/>
        </w:numPr>
        <w:rPr>
          <w:rFonts w:ascii="Raleway" w:hAnsi="Raleway"/>
          <w:lang w:val="da-DK"/>
        </w:rPr>
      </w:pPr>
    </w:p>
    <w:p w14:paraId="6C2B72FC" w14:textId="2B6A032E" w:rsidR="00AB6AAD" w:rsidRPr="008F65DF" w:rsidRDefault="00AB6AAD" w:rsidP="00AB6AAD">
      <w:pPr>
        <w:rPr>
          <w:rFonts w:eastAsiaTheme="minorEastAsia"/>
          <w:b/>
          <w:bCs/>
          <w:sz w:val="22"/>
        </w:rPr>
      </w:pPr>
      <w:r w:rsidRPr="008F65DF">
        <w:rPr>
          <w:rFonts w:eastAsiaTheme="minorEastAsia"/>
          <w:b/>
          <w:bCs/>
          <w:sz w:val="22"/>
        </w:rPr>
        <w:lastRenderedPageBreak/>
        <w:t xml:space="preserve">Tidsestimat: </w:t>
      </w:r>
    </w:p>
    <w:p w14:paraId="6BDB4ECC" w14:textId="3E1DAEF8" w:rsidR="00AB6AAD" w:rsidRPr="008F65DF" w:rsidRDefault="00AB6AAD" w:rsidP="00AB6AAD">
      <w:pPr>
        <w:rPr>
          <w:b/>
          <w:bCs/>
        </w:rPr>
      </w:pPr>
    </w:p>
    <w:p w14:paraId="576AD7FA" w14:textId="77777777" w:rsidR="00AB6AAD" w:rsidRPr="008F65DF" w:rsidRDefault="00AB6AAD" w:rsidP="00AB6AAD">
      <w:pPr>
        <w:rPr>
          <w:b/>
          <w:bCs/>
        </w:rPr>
      </w:pPr>
    </w:p>
    <w:p w14:paraId="38EC7301" w14:textId="5461734C" w:rsidR="00AB6AAD" w:rsidRPr="008F65DF" w:rsidRDefault="00AB6AAD" w:rsidP="00AB6AAD">
      <w:pPr>
        <w:pStyle w:val="Overskrift2"/>
      </w:pPr>
      <w:r w:rsidRPr="008F65DF">
        <w:t>Politisk orientering</w:t>
      </w:r>
      <w:r w:rsidR="00934F01" w:rsidRPr="008F65DF">
        <w:t>?</w:t>
      </w:r>
    </w:p>
    <w:p w14:paraId="6204B764" w14:textId="6001A61F" w:rsidR="00AB6AAD" w:rsidRPr="008F65DF" w:rsidRDefault="00AB6AAD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Vurdere om politisk niveau skal involveres</w:t>
      </w:r>
    </w:p>
    <w:p w14:paraId="69FC62D9" w14:textId="7D1664FE" w:rsidR="00AB6AAD" w:rsidRPr="008F65DF" w:rsidRDefault="00AB6AAD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 xml:space="preserve">Eventuelt </w:t>
      </w:r>
      <w:proofErr w:type="gramStart"/>
      <w:r w:rsidRPr="008F65DF">
        <w:rPr>
          <w:rFonts w:ascii="Raleway" w:hAnsi="Raleway"/>
        </w:rPr>
        <w:t>udarbejde</w:t>
      </w:r>
      <w:proofErr w:type="gramEnd"/>
      <w:r w:rsidRPr="008F65DF">
        <w:rPr>
          <w:rFonts w:ascii="Raleway" w:hAnsi="Raleway"/>
        </w:rPr>
        <w:t xml:space="preserve"> sagsfremstilling til politisk orientering</w:t>
      </w:r>
    </w:p>
    <w:p w14:paraId="126911C6" w14:textId="6A047E9E" w:rsidR="00AB6AAD" w:rsidRPr="008F65DF" w:rsidRDefault="00AB6AAD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Afklare mulig mødedato for relevant politisk udvalg: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6802"/>
      </w:tblGrid>
      <w:tr w:rsidR="00AB6AAD" w:rsidRPr="008F65DF" w14:paraId="0B216AE4" w14:textId="77777777" w:rsidTr="00AB6AAD">
        <w:tc>
          <w:tcPr>
            <w:tcW w:w="1838" w:type="dxa"/>
          </w:tcPr>
          <w:p w14:paraId="63DBA4D5" w14:textId="77777777" w:rsidR="00AB6AAD" w:rsidRPr="008F65DF" w:rsidRDefault="00AB6AAD" w:rsidP="003F5E25">
            <w:r w:rsidRPr="008F65DF">
              <w:t>Politisk udvalg</w:t>
            </w:r>
          </w:p>
        </w:tc>
        <w:tc>
          <w:tcPr>
            <w:tcW w:w="6802" w:type="dxa"/>
          </w:tcPr>
          <w:p w14:paraId="7C4F594A" w14:textId="77777777" w:rsidR="00AB6AAD" w:rsidRPr="008F65DF" w:rsidRDefault="00AB6AAD" w:rsidP="003F5E25">
            <w:r w:rsidRPr="008F65DF">
              <w:t>Dato / info</w:t>
            </w:r>
          </w:p>
        </w:tc>
      </w:tr>
      <w:tr w:rsidR="00AB6AAD" w:rsidRPr="008F65DF" w14:paraId="01E8EEAE" w14:textId="77777777" w:rsidTr="00AB6AAD">
        <w:tc>
          <w:tcPr>
            <w:tcW w:w="1838" w:type="dxa"/>
          </w:tcPr>
          <w:p w14:paraId="1C0E5BD0" w14:textId="77777777" w:rsidR="00AB6AAD" w:rsidRPr="008F65DF" w:rsidRDefault="00AB6AAD" w:rsidP="003F5E25">
            <w:r w:rsidRPr="008F65DF">
              <w:t>xx</w:t>
            </w:r>
          </w:p>
        </w:tc>
        <w:tc>
          <w:tcPr>
            <w:tcW w:w="6802" w:type="dxa"/>
          </w:tcPr>
          <w:p w14:paraId="6DE4E9C4" w14:textId="77777777" w:rsidR="00AB6AAD" w:rsidRPr="008F65DF" w:rsidRDefault="00AB6AAD" w:rsidP="003F5E25"/>
        </w:tc>
      </w:tr>
    </w:tbl>
    <w:p w14:paraId="693B7238" w14:textId="4F8435F2" w:rsidR="00AB6AAD" w:rsidRPr="008F65DF" w:rsidRDefault="00AB6AAD" w:rsidP="00AB6AAD">
      <w:pPr>
        <w:rPr>
          <w:b/>
          <w:bCs/>
        </w:rPr>
      </w:pPr>
      <w:r w:rsidRPr="008F65DF">
        <w:rPr>
          <w:b/>
          <w:bCs/>
        </w:rPr>
        <w:br/>
      </w:r>
      <w:r w:rsidRPr="008F65DF">
        <w:rPr>
          <w:rFonts w:eastAsiaTheme="minorEastAsia"/>
          <w:b/>
          <w:bCs/>
          <w:sz w:val="22"/>
        </w:rPr>
        <w:t>Tidsestimat:</w:t>
      </w:r>
    </w:p>
    <w:p w14:paraId="112CB7A0" w14:textId="77777777" w:rsidR="00AB6AAD" w:rsidRPr="008F65DF" w:rsidRDefault="00AB6AAD" w:rsidP="00AB6AAD">
      <w:pPr>
        <w:rPr>
          <w:b/>
          <w:bCs/>
        </w:rPr>
      </w:pPr>
    </w:p>
    <w:p w14:paraId="0ADE3FEC" w14:textId="77777777" w:rsidR="00693898" w:rsidRPr="008F65DF" w:rsidRDefault="00693898" w:rsidP="00AB6AAD">
      <w:pPr>
        <w:pStyle w:val="Overskrift2"/>
      </w:pPr>
    </w:p>
    <w:p w14:paraId="2899BAC4" w14:textId="0B46FBB5" w:rsidR="00AB6AAD" w:rsidRPr="008F65DF" w:rsidRDefault="00AB6AAD" w:rsidP="00AB6AAD">
      <w:pPr>
        <w:pStyle w:val="Overskrift2"/>
      </w:pPr>
      <w:r w:rsidRPr="008F65DF">
        <w:t>Implementeringsgruppe</w:t>
      </w:r>
    </w:p>
    <w:p w14:paraId="2C9EC4AD" w14:textId="50ADFA0B" w:rsidR="00AB6AAD" w:rsidRPr="008F65DF" w:rsidRDefault="00693898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Ned</w:t>
      </w:r>
      <w:r w:rsidR="00AB6AAD" w:rsidRPr="008F65DF">
        <w:rPr>
          <w:rFonts w:ascii="Raleway" w:hAnsi="Raleway"/>
        </w:rPr>
        <w:t xml:space="preserve">sætte implementeringsgruppe (fra </w:t>
      </w:r>
      <w:r w:rsidRPr="008F65DF">
        <w:rPr>
          <w:rFonts w:ascii="Raleway" w:hAnsi="Raleway"/>
        </w:rPr>
        <w:t>relevant f</w:t>
      </w:r>
      <w:r w:rsidR="00AB6AAD" w:rsidRPr="008F65DF">
        <w:rPr>
          <w:rFonts w:ascii="Raleway" w:hAnsi="Raleway"/>
        </w:rPr>
        <w:t>orvaltning</w:t>
      </w:r>
      <w:r w:rsidRPr="008F65DF">
        <w:rPr>
          <w:rFonts w:ascii="Raleway" w:hAnsi="Raleway"/>
        </w:rPr>
        <w:t xml:space="preserve"> og Stabene)</w:t>
      </w:r>
    </w:p>
    <w:p w14:paraId="61EBE1A9" w14:textId="66DDD738" w:rsidR="00AB6AAD" w:rsidRPr="008F65DF" w:rsidRDefault="00AB6AAD" w:rsidP="008F65DF">
      <w:pPr>
        <w:pStyle w:val="Opstilling-punkttegn"/>
        <w:rPr>
          <w:rFonts w:ascii="Raleway" w:hAnsi="Raleway"/>
        </w:rPr>
      </w:pPr>
      <w:r w:rsidRPr="008F65DF">
        <w:rPr>
          <w:rFonts w:ascii="Raleway" w:hAnsi="Raleway"/>
        </w:rPr>
        <w:t>Afklare implementeringsgruppens opgave (forholde sig til prakti</w:t>
      </w:r>
      <w:r w:rsidR="00693898" w:rsidRPr="008F65DF">
        <w:rPr>
          <w:rFonts w:ascii="Raleway" w:hAnsi="Raleway"/>
        </w:rPr>
        <w:t>ske forhold</w:t>
      </w:r>
      <w:r w:rsidRPr="008F65DF">
        <w:rPr>
          <w:rFonts w:ascii="Raleway" w:hAnsi="Raleway"/>
        </w:rPr>
        <w:t>, fx varslinger, justeringer i lønsystem, personaleprocesser, systemtilpasning, kommunikation, drift og opfølgning)</w:t>
      </w:r>
    </w:p>
    <w:p w14:paraId="313CEECE" w14:textId="77777777" w:rsidR="00AB6AAD" w:rsidRPr="008F65DF" w:rsidRDefault="00AB6AAD" w:rsidP="00AB6AAD">
      <w:pPr>
        <w:pStyle w:val="Opstilling-punkttegn"/>
        <w:numPr>
          <w:ilvl w:val="0"/>
          <w:numId w:val="0"/>
        </w:numPr>
        <w:spacing w:after="0" w:line="260" w:lineRule="atLeast"/>
        <w:ind w:left="360"/>
        <w:rPr>
          <w:rFonts w:ascii="Raleway" w:hAnsi="Raleway"/>
          <w:lang w:val="da-DK"/>
        </w:rPr>
      </w:pPr>
    </w:p>
    <w:p w14:paraId="0AEEA355" w14:textId="0BAF3E17" w:rsidR="009F30A9" w:rsidRPr="008F65DF" w:rsidRDefault="00AB6AAD" w:rsidP="00B4060C">
      <w:pPr>
        <w:rPr>
          <w:rFonts w:eastAsiaTheme="minorEastAsia"/>
          <w:b/>
          <w:bCs/>
          <w:sz w:val="22"/>
        </w:rPr>
      </w:pPr>
      <w:r w:rsidRPr="008F65DF">
        <w:rPr>
          <w:rFonts w:eastAsiaTheme="minorEastAsia"/>
          <w:b/>
          <w:bCs/>
          <w:sz w:val="22"/>
        </w:rPr>
        <w:t>Tidsestimat:</w:t>
      </w:r>
    </w:p>
    <w:sectPr w:rsidR="009F30A9" w:rsidRPr="008F65DF" w:rsidSect="00373688">
      <w:headerReference w:type="default" r:id="rId11"/>
      <w:footerReference w:type="default" r:id="rId12"/>
      <w:headerReference w:type="first" r:id="rId13"/>
      <w:pgSz w:w="11906" w:h="16838" w:code="9"/>
      <w:pgMar w:top="1701" w:right="1701" w:bottom="2268" w:left="130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CAA7" w14:textId="77777777" w:rsidR="006A00AE" w:rsidRPr="008F65DF" w:rsidRDefault="006A00AE" w:rsidP="00291C7F">
      <w:pPr>
        <w:spacing w:line="240" w:lineRule="auto"/>
      </w:pPr>
      <w:r w:rsidRPr="008F65DF">
        <w:separator/>
      </w:r>
    </w:p>
  </w:endnote>
  <w:endnote w:type="continuationSeparator" w:id="0">
    <w:p w14:paraId="1DBA1013" w14:textId="77777777" w:rsidR="006A00AE" w:rsidRPr="008F65DF" w:rsidRDefault="006A00AE" w:rsidP="00291C7F">
      <w:pPr>
        <w:spacing w:line="240" w:lineRule="auto"/>
      </w:pPr>
      <w:r w:rsidRPr="008F65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altName w:val="Trebuchet MS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8129" w14:textId="77777777" w:rsidR="00F53DFC" w:rsidRPr="008F65DF" w:rsidRDefault="00F53DFC" w:rsidP="00F53DFC">
    <w:pPr>
      <w:pStyle w:val="Sidenummerering"/>
    </w:pPr>
    <w:r w:rsidRPr="008F65DF">
      <w:t xml:space="preserve">Side </w:t>
    </w:r>
    <w:r w:rsidRPr="008F65DF">
      <w:fldChar w:fldCharType="begin"/>
    </w:r>
    <w:r w:rsidRPr="008F65DF">
      <w:instrText xml:space="preserve"> PAGE   \* MERGEFORMAT </w:instrText>
    </w:r>
    <w:r w:rsidRPr="008F65DF">
      <w:fldChar w:fldCharType="separate"/>
    </w:r>
    <w:r w:rsidRPr="008F65DF">
      <w:t>2</w:t>
    </w:r>
    <w:r w:rsidRPr="008F65DF">
      <w:fldChar w:fldCharType="end"/>
    </w:r>
    <w:r w:rsidRPr="008F65DF">
      <w:t xml:space="preserve"> af </w:t>
    </w:r>
    <w:fldSimple w:instr=" NUMPAGES   \* MERGEFORMAT ">
      <w:r w:rsidR="00BE4F7E" w:rsidRPr="008F65DF"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DBA6" w14:textId="77777777" w:rsidR="006A00AE" w:rsidRPr="008F65DF" w:rsidRDefault="006A00AE" w:rsidP="00291C7F">
      <w:pPr>
        <w:spacing w:line="240" w:lineRule="auto"/>
      </w:pPr>
      <w:r w:rsidRPr="008F65DF">
        <w:separator/>
      </w:r>
    </w:p>
  </w:footnote>
  <w:footnote w:type="continuationSeparator" w:id="0">
    <w:p w14:paraId="18FBDAF0" w14:textId="77777777" w:rsidR="006A00AE" w:rsidRPr="008F65DF" w:rsidRDefault="006A00AE" w:rsidP="00291C7F">
      <w:pPr>
        <w:spacing w:line="240" w:lineRule="auto"/>
      </w:pPr>
      <w:r w:rsidRPr="008F65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AB6AAD" w:rsidRPr="008F65DF" w14:paraId="1BD15C97" w14:textId="77777777" w:rsidTr="00AB6AAD">
      <w:trPr>
        <w:trHeight w:hRule="exact" w:val="454"/>
      </w:trPr>
      <w:tc>
        <w:tcPr>
          <w:tcW w:w="1700" w:type="dxa"/>
        </w:tcPr>
        <w:p w14:paraId="2A9B1DC2" w14:textId="4690F68D" w:rsidR="00AB6AAD" w:rsidRPr="008F65DF" w:rsidRDefault="00AB6AAD" w:rsidP="00AB6AAD">
          <w:pPr>
            <w:pStyle w:val="Sidehoved"/>
          </w:pPr>
          <w:r w:rsidRPr="008F65DF">
            <w:drawing>
              <wp:inline distT="0" distB="0" distL="0" distR="0" wp14:anchorId="424F6B45" wp14:editId="249DE36E">
                <wp:extent cx="1079500" cy="288290"/>
                <wp:effectExtent l="0" t="0" r="6350" b="0"/>
                <wp:docPr id="2038997398" name="Billede 2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8997398" name="Billede 2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321DBA" w14:textId="77777777" w:rsidR="003903F6" w:rsidRPr="008F65DF" w:rsidRDefault="003903F6">
    <w:pPr>
      <w:pStyle w:val="Sidehoved"/>
    </w:pPr>
  </w:p>
  <w:p w14:paraId="7BAB71C3" w14:textId="77777777" w:rsidR="00732EA8" w:rsidRPr="008F65DF" w:rsidRDefault="00732EA8" w:rsidP="00732EA8">
    <w:pPr>
      <w:pStyle w:val="Sidehoved"/>
      <w:tabs>
        <w:tab w:val="clear" w:pos="4819"/>
        <w:tab w:val="left" w:pos="226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AB6AAD" w:rsidRPr="008F65DF" w14:paraId="2189BD7D" w14:textId="77777777" w:rsidTr="00AB6AAD">
      <w:trPr>
        <w:trHeight w:hRule="exact" w:val="454"/>
      </w:trPr>
      <w:tc>
        <w:tcPr>
          <w:tcW w:w="1700" w:type="dxa"/>
        </w:tcPr>
        <w:p w14:paraId="72D2F18E" w14:textId="2A511D7B" w:rsidR="00AB6AAD" w:rsidRPr="008F65DF" w:rsidRDefault="00AB6AAD" w:rsidP="00AB6AAD">
          <w:r w:rsidRPr="008F65DF">
            <w:drawing>
              <wp:inline distT="0" distB="0" distL="0" distR="0" wp14:anchorId="04E4C47D" wp14:editId="31DDE4E4">
                <wp:extent cx="1079500" cy="288290"/>
                <wp:effectExtent l="0" t="0" r="6350" b="0"/>
                <wp:docPr id="1341701901" name="Billede 1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1701901" name="Billede 1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7271097" w14:textId="77777777" w:rsidR="003D4A8C" w:rsidRPr="008F65DF" w:rsidRDefault="003D4A8C" w:rsidP="009111DA"/>
  <w:p w14:paraId="20B44A8C" w14:textId="77777777" w:rsidR="009111DA" w:rsidRPr="008F65DF" w:rsidRDefault="009111DA" w:rsidP="009111DA"/>
  <w:p w14:paraId="3F9CA098" w14:textId="77777777" w:rsidR="009111DA" w:rsidRPr="008F65DF" w:rsidRDefault="009111DA" w:rsidP="009111DA"/>
  <w:p w14:paraId="76C9C8D9" w14:textId="77777777" w:rsidR="009111DA" w:rsidRPr="008F65DF" w:rsidRDefault="009111DA" w:rsidP="009111DA"/>
  <w:p w14:paraId="362B20AC" w14:textId="77777777" w:rsidR="009111DA" w:rsidRPr="008F65DF" w:rsidRDefault="009111DA" w:rsidP="009111DA"/>
  <w:p w14:paraId="2F91396E" w14:textId="77777777" w:rsidR="009111DA" w:rsidRPr="008F65DF" w:rsidRDefault="009111DA" w:rsidP="009111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3C82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0B2189"/>
    <w:multiLevelType w:val="hybridMultilevel"/>
    <w:tmpl w:val="492EBB8E"/>
    <w:lvl w:ilvl="0" w:tplc="C592E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E0651"/>
    <w:multiLevelType w:val="hybridMultilevel"/>
    <w:tmpl w:val="1A50EA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0312C"/>
    <w:multiLevelType w:val="hybridMultilevel"/>
    <w:tmpl w:val="CA42DB7E"/>
    <w:lvl w:ilvl="0" w:tplc="C592E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0007C"/>
    <w:multiLevelType w:val="hybridMultilevel"/>
    <w:tmpl w:val="60925C14"/>
    <w:lvl w:ilvl="0" w:tplc="1C7893EC">
      <w:start w:val="1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66BC4"/>
    <w:multiLevelType w:val="hybridMultilevel"/>
    <w:tmpl w:val="4030D0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42B67"/>
    <w:multiLevelType w:val="hybridMultilevel"/>
    <w:tmpl w:val="094E59AA"/>
    <w:lvl w:ilvl="0" w:tplc="C592E61C">
      <w:start w:val="1"/>
      <w:numFmt w:val="bullet"/>
      <w:pStyle w:val="Opstilling-punkttegn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599565">
    <w:abstractNumId w:val="0"/>
  </w:num>
  <w:num w:numId="2" w16cid:durableId="972053667">
    <w:abstractNumId w:val="2"/>
  </w:num>
  <w:num w:numId="3" w16cid:durableId="717050138">
    <w:abstractNumId w:val="4"/>
  </w:num>
  <w:num w:numId="4" w16cid:durableId="1879733150">
    <w:abstractNumId w:val="5"/>
  </w:num>
  <w:num w:numId="5" w16cid:durableId="1885212036">
    <w:abstractNumId w:val="3"/>
  </w:num>
  <w:num w:numId="6" w16cid:durableId="1133524103">
    <w:abstractNumId w:val="1"/>
  </w:num>
  <w:num w:numId="7" w16cid:durableId="13250097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Tom skabelon.dotm"/>
    <w:docVar w:name="CreatedWithDtVersion" w:val="2.16.028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WOTeUkGvv/lxRPsQ7SKikbz39nu2hzXfudijKY0Cnab2cjbKmorGkMvNhkuiGiro"/>
    <w:docVar w:name="Encrypted_DocHeader" w:val="xbWB+YwzN0AWI2RVeqnaIeUrMosyou9N7pO6HH8+uqSIgXR6j89oHUcq4AblkWSPZfA9GYyjsv2cabnh9Ob399fPbEMP1ISb76aaDY3PVNs="/>
    <w:docVar w:name="Encrypted_DocumentChangeThisVar" w:val="Go1BF8BBsJqqGsR1izlsvQ=="/>
    <w:docVar w:name="IntegrationType" w:val="StandAlone"/>
  </w:docVars>
  <w:rsids>
    <w:rsidRoot w:val="00AB6AAD"/>
    <w:rsid w:val="00014A0A"/>
    <w:rsid w:val="00023F51"/>
    <w:rsid w:val="00035465"/>
    <w:rsid w:val="00053DF0"/>
    <w:rsid w:val="00080703"/>
    <w:rsid w:val="00084FB3"/>
    <w:rsid w:val="000A06BE"/>
    <w:rsid w:val="000A0A49"/>
    <w:rsid w:val="000A70B5"/>
    <w:rsid w:val="000B1A29"/>
    <w:rsid w:val="000C565C"/>
    <w:rsid w:val="000C5D00"/>
    <w:rsid w:val="000D115A"/>
    <w:rsid w:val="001018AE"/>
    <w:rsid w:val="0011140F"/>
    <w:rsid w:val="00111B40"/>
    <w:rsid w:val="00122947"/>
    <w:rsid w:val="00127F2E"/>
    <w:rsid w:val="00132880"/>
    <w:rsid w:val="00141756"/>
    <w:rsid w:val="00151916"/>
    <w:rsid w:val="00157A0E"/>
    <w:rsid w:val="00162522"/>
    <w:rsid w:val="00182F20"/>
    <w:rsid w:val="00191DA5"/>
    <w:rsid w:val="001940DA"/>
    <w:rsid w:val="00197BA9"/>
    <w:rsid w:val="001C752F"/>
    <w:rsid w:val="001E597F"/>
    <w:rsid w:val="001F2CC6"/>
    <w:rsid w:val="002038F3"/>
    <w:rsid w:val="0020570E"/>
    <w:rsid w:val="00213029"/>
    <w:rsid w:val="00216319"/>
    <w:rsid w:val="002321C4"/>
    <w:rsid w:val="00242B2A"/>
    <w:rsid w:val="0025330C"/>
    <w:rsid w:val="002672B5"/>
    <w:rsid w:val="00286C88"/>
    <w:rsid w:val="00287F78"/>
    <w:rsid w:val="00291C7F"/>
    <w:rsid w:val="00293628"/>
    <w:rsid w:val="00293D73"/>
    <w:rsid w:val="002B099A"/>
    <w:rsid w:val="002B5410"/>
    <w:rsid w:val="002C14DA"/>
    <w:rsid w:val="002E5AB0"/>
    <w:rsid w:val="00332004"/>
    <w:rsid w:val="00373688"/>
    <w:rsid w:val="00374D38"/>
    <w:rsid w:val="00383D23"/>
    <w:rsid w:val="003903F6"/>
    <w:rsid w:val="00393377"/>
    <w:rsid w:val="00397031"/>
    <w:rsid w:val="00397E5F"/>
    <w:rsid w:val="003B0EDE"/>
    <w:rsid w:val="003B48C5"/>
    <w:rsid w:val="003C05B9"/>
    <w:rsid w:val="003D4A8C"/>
    <w:rsid w:val="003E0167"/>
    <w:rsid w:val="003E35B3"/>
    <w:rsid w:val="003F715A"/>
    <w:rsid w:val="0040143E"/>
    <w:rsid w:val="00411EF9"/>
    <w:rsid w:val="004127DF"/>
    <w:rsid w:val="00426815"/>
    <w:rsid w:val="0043173E"/>
    <w:rsid w:val="00443032"/>
    <w:rsid w:val="00444B12"/>
    <w:rsid w:val="00453D00"/>
    <w:rsid w:val="00457052"/>
    <w:rsid w:val="004604BD"/>
    <w:rsid w:val="00493743"/>
    <w:rsid w:val="00495ED9"/>
    <w:rsid w:val="00496DDF"/>
    <w:rsid w:val="004A74C7"/>
    <w:rsid w:val="004C2138"/>
    <w:rsid w:val="004C52F4"/>
    <w:rsid w:val="004D48EE"/>
    <w:rsid w:val="004E2842"/>
    <w:rsid w:val="004E5DBD"/>
    <w:rsid w:val="004F52FF"/>
    <w:rsid w:val="005014E0"/>
    <w:rsid w:val="005077FB"/>
    <w:rsid w:val="0051714E"/>
    <w:rsid w:val="00522141"/>
    <w:rsid w:val="005236BD"/>
    <w:rsid w:val="00527635"/>
    <w:rsid w:val="00531AEA"/>
    <w:rsid w:val="005508A7"/>
    <w:rsid w:val="005624D9"/>
    <w:rsid w:val="00575EC2"/>
    <w:rsid w:val="0058356B"/>
    <w:rsid w:val="005A4589"/>
    <w:rsid w:val="005D4994"/>
    <w:rsid w:val="005D7E74"/>
    <w:rsid w:val="005F65B8"/>
    <w:rsid w:val="00602E62"/>
    <w:rsid w:val="00604E6B"/>
    <w:rsid w:val="00623639"/>
    <w:rsid w:val="006322BD"/>
    <w:rsid w:val="00660155"/>
    <w:rsid w:val="00666516"/>
    <w:rsid w:val="00673934"/>
    <w:rsid w:val="006832AD"/>
    <w:rsid w:val="00693898"/>
    <w:rsid w:val="006A00AE"/>
    <w:rsid w:val="006A409C"/>
    <w:rsid w:val="006B402E"/>
    <w:rsid w:val="006B688F"/>
    <w:rsid w:val="006D4B69"/>
    <w:rsid w:val="006D6694"/>
    <w:rsid w:val="006F37C6"/>
    <w:rsid w:val="00730F03"/>
    <w:rsid w:val="00732EA8"/>
    <w:rsid w:val="00742180"/>
    <w:rsid w:val="00750A92"/>
    <w:rsid w:val="007542A5"/>
    <w:rsid w:val="00792C3E"/>
    <w:rsid w:val="0079604F"/>
    <w:rsid w:val="007A0EB8"/>
    <w:rsid w:val="007B0CF0"/>
    <w:rsid w:val="007B2605"/>
    <w:rsid w:val="007C1BAD"/>
    <w:rsid w:val="007D3337"/>
    <w:rsid w:val="007D6808"/>
    <w:rsid w:val="007D707C"/>
    <w:rsid w:val="007E1890"/>
    <w:rsid w:val="007E7651"/>
    <w:rsid w:val="007F1419"/>
    <w:rsid w:val="00820156"/>
    <w:rsid w:val="00823698"/>
    <w:rsid w:val="008374A6"/>
    <w:rsid w:val="00845A45"/>
    <w:rsid w:val="00861B86"/>
    <w:rsid w:val="00870374"/>
    <w:rsid w:val="008874A9"/>
    <w:rsid w:val="00890E4F"/>
    <w:rsid w:val="00893AED"/>
    <w:rsid w:val="00893D9C"/>
    <w:rsid w:val="00897ABD"/>
    <w:rsid w:val="008B07F5"/>
    <w:rsid w:val="008B2178"/>
    <w:rsid w:val="008B2CDC"/>
    <w:rsid w:val="008B48A9"/>
    <w:rsid w:val="008C16BA"/>
    <w:rsid w:val="008C5D5A"/>
    <w:rsid w:val="008C6E83"/>
    <w:rsid w:val="008E6AE6"/>
    <w:rsid w:val="008F3609"/>
    <w:rsid w:val="008F65DF"/>
    <w:rsid w:val="0090383A"/>
    <w:rsid w:val="009111DA"/>
    <w:rsid w:val="00934F01"/>
    <w:rsid w:val="00956A0F"/>
    <w:rsid w:val="00957C13"/>
    <w:rsid w:val="009840E4"/>
    <w:rsid w:val="009B0B7F"/>
    <w:rsid w:val="009E1F39"/>
    <w:rsid w:val="009E45E7"/>
    <w:rsid w:val="009F30A9"/>
    <w:rsid w:val="00A20429"/>
    <w:rsid w:val="00A55E14"/>
    <w:rsid w:val="00A70A3D"/>
    <w:rsid w:val="00A7317F"/>
    <w:rsid w:val="00A7343B"/>
    <w:rsid w:val="00A80713"/>
    <w:rsid w:val="00A80E61"/>
    <w:rsid w:val="00A8325E"/>
    <w:rsid w:val="00AB0A0E"/>
    <w:rsid w:val="00AB6AAD"/>
    <w:rsid w:val="00AB6EFD"/>
    <w:rsid w:val="00AC7088"/>
    <w:rsid w:val="00AD0B3D"/>
    <w:rsid w:val="00AD33D6"/>
    <w:rsid w:val="00AD678E"/>
    <w:rsid w:val="00AE3F98"/>
    <w:rsid w:val="00AF7275"/>
    <w:rsid w:val="00B053F9"/>
    <w:rsid w:val="00B0546D"/>
    <w:rsid w:val="00B12BF4"/>
    <w:rsid w:val="00B25A3C"/>
    <w:rsid w:val="00B26380"/>
    <w:rsid w:val="00B31A7D"/>
    <w:rsid w:val="00B4060C"/>
    <w:rsid w:val="00B413B2"/>
    <w:rsid w:val="00B434F7"/>
    <w:rsid w:val="00B64CC1"/>
    <w:rsid w:val="00B74A35"/>
    <w:rsid w:val="00B8788E"/>
    <w:rsid w:val="00B9593D"/>
    <w:rsid w:val="00BA155F"/>
    <w:rsid w:val="00BB3523"/>
    <w:rsid w:val="00BB3F35"/>
    <w:rsid w:val="00BC43BE"/>
    <w:rsid w:val="00BC455B"/>
    <w:rsid w:val="00BC7669"/>
    <w:rsid w:val="00BC7C4D"/>
    <w:rsid w:val="00BD5E81"/>
    <w:rsid w:val="00BE142E"/>
    <w:rsid w:val="00BE4F7E"/>
    <w:rsid w:val="00BF755E"/>
    <w:rsid w:val="00C1135C"/>
    <w:rsid w:val="00C211A8"/>
    <w:rsid w:val="00C33333"/>
    <w:rsid w:val="00C43035"/>
    <w:rsid w:val="00C546F2"/>
    <w:rsid w:val="00C57AE9"/>
    <w:rsid w:val="00C60188"/>
    <w:rsid w:val="00C71D94"/>
    <w:rsid w:val="00C73429"/>
    <w:rsid w:val="00C75A4D"/>
    <w:rsid w:val="00C84BA1"/>
    <w:rsid w:val="00C8639D"/>
    <w:rsid w:val="00C960A4"/>
    <w:rsid w:val="00CA23B0"/>
    <w:rsid w:val="00CB12C9"/>
    <w:rsid w:val="00CC4C7A"/>
    <w:rsid w:val="00CD4A42"/>
    <w:rsid w:val="00CE7B63"/>
    <w:rsid w:val="00CF5F41"/>
    <w:rsid w:val="00D01345"/>
    <w:rsid w:val="00D05E1B"/>
    <w:rsid w:val="00D20371"/>
    <w:rsid w:val="00D2165B"/>
    <w:rsid w:val="00D23A1D"/>
    <w:rsid w:val="00D52A1D"/>
    <w:rsid w:val="00D54556"/>
    <w:rsid w:val="00D57803"/>
    <w:rsid w:val="00D61AFD"/>
    <w:rsid w:val="00D67655"/>
    <w:rsid w:val="00D829DF"/>
    <w:rsid w:val="00DA40CD"/>
    <w:rsid w:val="00DB5158"/>
    <w:rsid w:val="00DF4BD1"/>
    <w:rsid w:val="00E01AD8"/>
    <w:rsid w:val="00E03097"/>
    <w:rsid w:val="00E11FA4"/>
    <w:rsid w:val="00E217A4"/>
    <w:rsid w:val="00E2758E"/>
    <w:rsid w:val="00E343EE"/>
    <w:rsid w:val="00E376AA"/>
    <w:rsid w:val="00E37A2B"/>
    <w:rsid w:val="00E55974"/>
    <w:rsid w:val="00E572EA"/>
    <w:rsid w:val="00E629F0"/>
    <w:rsid w:val="00E77668"/>
    <w:rsid w:val="00E804FC"/>
    <w:rsid w:val="00E841E0"/>
    <w:rsid w:val="00E93AEB"/>
    <w:rsid w:val="00EA25C3"/>
    <w:rsid w:val="00EB3F3A"/>
    <w:rsid w:val="00EC7E98"/>
    <w:rsid w:val="00EE0D70"/>
    <w:rsid w:val="00EE4FBC"/>
    <w:rsid w:val="00F01536"/>
    <w:rsid w:val="00F0290D"/>
    <w:rsid w:val="00F02F30"/>
    <w:rsid w:val="00F0569C"/>
    <w:rsid w:val="00F07DBF"/>
    <w:rsid w:val="00F10A78"/>
    <w:rsid w:val="00F13CE4"/>
    <w:rsid w:val="00F15084"/>
    <w:rsid w:val="00F25A85"/>
    <w:rsid w:val="00F30FEA"/>
    <w:rsid w:val="00F4584B"/>
    <w:rsid w:val="00F4771A"/>
    <w:rsid w:val="00F53DFC"/>
    <w:rsid w:val="00F6742F"/>
    <w:rsid w:val="00F7381A"/>
    <w:rsid w:val="00F75019"/>
    <w:rsid w:val="00F814DE"/>
    <w:rsid w:val="00F8255B"/>
    <w:rsid w:val="00F9479C"/>
    <w:rsid w:val="00FA5DFC"/>
    <w:rsid w:val="00FC0324"/>
    <w:rsid w:val="00FC383F"/>
    <w:rsid w:val="00FF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0BA57"/>
  <w15:docId w15:val="{665BE6D7-4C8F-4803-99CF-EE3AAACF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F4"/>
    <w:pPr>
      <w:spacing w:after="0" w:line="260" w:lineRule="atLeast"/>
    </w:pPr>
    <w:rPr>
      <w:rFonts w:ascii="Raleway" w:hAnsi="Raleway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0546D"/>
    <w:pPr>
      <w:keepNext/>
      <w:keepLines/>
      <w:spacing w:after="240" w:line="220" w:lineRule="atLeast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546D"/>
    <w:pPr>
      <w:keepNext/>
      <w:keepLines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0546D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0546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0546D"/>
    <w:rPr>
      <w:rFonts w:ascii="Raleway" w:eastAsiaTheme="majorEastAsia" w:hAnsi="Raleway" w:cstheme="majorBidi"/>
      <w:b/>
      <w:bCs/>
      <w:sz w:val="26"/>
      <w:szCs w:val="2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1135C"/>
    <w:rPr>
      <w:sz w:val="16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0546D"/>
    <w:rPr>
      <w:rFonts w:ascii="Raleway" w:eastAsiaTheme="majorEastAsia" w:hAnsi="Raleway" w:cstheme="majorBidi"/>
      <w:b/>
      <w:bCs/>
      <w:szCs w:val="2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1135C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1135C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1135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1135C"/>
    <w:rPr>
      <w:rFonts w:ascii="Georgia" w:hAnsi="Georgia"/>
      <w:b/>
      <w:bCs/>
      <w:sz w:val="20"/>
      <w:szCs w:val="20"/>
    </w:rPr>
  </w:style>
  <w:style w:type="paragraph" w:customStyle="1" w:styleId="MvhLedetekst">
    <w:name w:val="MvhLedetekst"/>
    <w:basedOn w:val="Normal"/>
    <w:rsid w:val="00293D73"/>
    <w:pPr>
      <w:spacing w:before="240" w:after="480"/>
    </w:pPr>
  </w:style>
  <w:style w:type="paragraph" w:customStyle="1" w:styleId="Kolofon">
    <w:name w:val="Kolofon"/>
    <w:basedOn w:val="Normal"/>
    <w:rsid w:val="00820156"/>
    <w:pPr>
      <w:tabs>
        <w:tab w:val="left" w:pos="567"/>
      </w:tabs>
      <w:spacing w:line="200" w:lineRule="atLeast"/>
    </w:pPr>
    <w:rPr>
      <w:sz w:val="14"/>
    </w:rPr>
  </w:style>
  <w:style w:type="paragraph" w:customStyle="1" w:styleId="Sidenummerering">
    <w:name w:val="Sidenummerering"/>
    <w:basedOn w:val="Kolofon"/>
    <w:rsid w:val="00E376AA"/>
    <w:pPr>
      <w:jc w:val="right"/>
    </w:pPr>
  </w:style>
  <w:style w:type="paragraph" w:customStyle="1" w:styleId="Datalinje">
    <w:name w:val="Datalinje"/>
    <w:basedOn w:val="Normal"/>
    <w:rsid w:val="00861B86"/>
    <w:pPr>
      <w:spacing w:line="200" w:lineRule="atLeast"/>
    </w:pPr>
    <w:rPr>
      <w:sz w:val="14"/>
    </w:rPr>
  </w:style>
  <w:style w:type="paragraph" w:customStyle="1" w:styleId="Notat">
    <w:name w:val="Notat"/>
    <w:basedOn w:val="Overskrift2"/>
    <w:rsid w:val="00B4060C"/>
    <w:rPr>
      <w:cap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0546D"/>
    <w:rPr>
      <w:rFonts w:ascii="Raleway" w:eastAsiaTheme="majorEastAsia" w:hAnsi="Raleway" w:cstheme="majorBidi"/>
      <w:b/>
      <w:sz w:val="1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0546D"/>
    <w:rPr>
      <w:rFonts w:ascii="Raleway" w:eastAsiaTheme="majorEastAsia" w:hAnsi="Raleway" w:cstheme="majorBidi"/>
      <w:i/>
      <w:iCs/>
      <w:sz w:val="18"/>
    </w:rPr>
  </w:style>
  <w:style w:type="paragraph" w:styleId="Opstilling-punkttegn">
    <w:name w:val="List Bullet"/>
    <w:basedOn w:val="Normal"/>
    <w:uiPriority w:val="99"/>
    <w:unhideWhenUsed/>
    <w:rsid w:val="00AB6AAD"/>
    <w:pPr>
      <w:numPr>
        <w:numId w:val="7"/>
      </w:numPr>
      <w:spacing w:after="200" w:line="276" w:lineRule="auto"/>
      <w:contextualSpacing/>
    </w:pPr>
    <w:rPr>
      <w:rFonts w:asciiTheme="minorHAnsi" w:eastAsiaTheme="minorEastAsia" w:hAnsiTheme="minorHAnsi"/>
      <w:sz w:val="22"/>
      <w:lang w:val="en-US"/>
    </w:rPr>
  </w:style>
  <w:style w:type="paragraph" w:styleId="Listeafsnit">
    <w:name w:val="List Paragraph"/>
    <w:basedOn w:val="Normal"/>
    <w:uiPriority w:val="34"/>
    <w:rsid w:val="006D6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dcdokwebfront.intern.udcit.dk/Frontend/CM/Webdav/t/au.HlBwAvlroO6nITM9iuHaClpymJAVZhCz5PpVoQJ0ddU.1782201411.6d115bca-c910-496a-8f9a-2ce8445c7877/Document/6894033/Tom%20skabelon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8e0ec1-f440-462c-a1d0-102b14a1fec2">
      <Terms xmlns="http://schemas.microsoft.com/office/infopath/2007/PartnerControls"/>
    </lcf76f155ced4ddcb4097134ff3c332f>
    <TaxCatchAll xmlns="1b316a93-5ef6-4c25-bc6b-228d62c176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463A5C115AA9498FB0ACF2FBA84736" ma:contentTypeVersion="19" ma:contentTypeDescription="Opret et nyt dokument." ma:contentTypeScope="" ma:versionID="b4f35326db8ace7250f5f36721336127">
  <xsd:schema xmlns:xsd="http://www.w3.org/2001/XMLSchema" xmlns:xs="http://www.w3.org/2001/XMLSchema" xmlns:p="http://schemas.microsoft.com/office/2006/metadata/properties" xmlns:ns2="4e8e0ec1-f440-462c-a1d0-102b14a1fec2" xmlns:ns3="1b316a93-5ef6-4c25-bc6b-228d62c17660" targetNamespace="http://schemas.microsoft.com/office/2006/metadata/properties" ma:root="true" ma:fieldsID="092d30dda0389e5be1dcc6dc15c6fa7a" ns2:_="" ns3:_="">
    <xsd:import namespace="4e8e0ec1-f440-462c-a1d0-102b14a1fec2"/>
    <xsd:import namespace="1b316a93-5ef6-4c25-bc6b-228d62c17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0ec1-f440-462c-a1d0-102b14a1f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08658e3-25d0-4fb7-83f6-9b3a1dc7de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16a93-5ef6-4c25-bc6b-228d62c17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30195b-7c32-4fae-b4d0-fd51bd66d269}" ma:internalName="TaxCatchAll" ma:showField="CatchAllData" ma:web="1b316a93-5ef6-4c25-bc6b-228d62c17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31B6E-F6BD-42A2-9662-51B9118217FB}">
  <ds:schemaRefs>
    <ds:schemaRef ds:uri="http://schemas.microsoft.com/office/2006/metadata/properties"/>
    <ds:schemaRef ds:uri="http://schemas.microsoft.com/office/infopath/2007/PartnerControls"/>
    <ds:schemaRef ds:uri="4e8e0ec1-f440-462c-a1d0-102b14a1fec2"/>
    <ds:schemaRef ds:uri="1b316a93-5ef6-4c25-bc6b-228d62c17660"/>
  </ds:schemaRefs>
</ds:datastoreItem>
</file>

<file path=customXml/itemProps2.xml><?xml version="1.0" encoding="utf-8"?>
<ds:datastoreItem xmlns:ds="http://schemas.openxmlformats.org/officeDocument/2006/customXml" ds:itemID="{4E3536B8-00E6-40E2-A112-D98B123FD6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A18BAC-67FE-40F4-A755-4454FC64C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e0ec1-f440-462c-a1d0-102b14a1fec2"/>
    <ds:schemaRef ds:uri="1b316a93-5ef6-4c25-bc6b-228d62c17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DC2B9F-4734-4350-BE91-3EAD1B11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Tom%20skabelon</Template>
  <TotalTime>63</TotalTime>
  <Pages>3</Pages>
  <Words>328</Words>
  <Characters>2394</Characters>
  <Application>Microsoft Office Word</Application>
  <DocSecurity>0</DocSecurity>
  <Lines>114</Lines>
  <Paragraphs>87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Skabelon - proces ved organisationsændringer, tjekliste - Haderslev Kommune</vt:lpstr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Skabelon - proces ved organisationsændringer, tjekliste - Haderslev Kommune</dc:title>
  <dc:creator>Mette Kjær Østergaard-Nielsen</dc:creator>
  <cp:lastModifiedBy>Mette Juul Nielsen</cp:lastModifiedBy>
  <cp:revision>8</cp:revision>
  <dcterms:created xsi:type="dcterms:W3CDTF">2026-04-08T12:08:00Z</dcterms:created>
  <dcterms:modified xsi:type="dcterms:W3CDTF">2026-07-09T14:23:00Z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{47E16F7D-B2EA-4144-99ED-AC713892E0CD}</vt:lpwstr>
  </property>
  <property fmtid="{D5CDD505-2E9C-101B-9397-08002B2CF9AE}" pid="3" name="ContentTypeId">
    <vt:lpwstr>0x01010066463A5C115AA9498FB0ACF2FBA84736</vt:lpwstr>
  </property>
  <property fmtid="{D5CDD505-2E9C-101B-9397-08002B2CF9AE}" pid="4" name="AcadreDocumentId">
    <vt:i4>6894033</vt:i4>
  </property>
  <property fmtid="{D5CDD505-2E9C-101B-9397-08002B2CF9AE}" pid="5" name="AcadreCaseId">
    <vt:i4>647329</vt:i4>
  </property>
</Properties>
</file>